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5854DB" w:rsidRPr="007D707C" w14:paraId="4CB37AF0" w14:textId="77777777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p w14:paraId="09E90D64" w14:textId="2A95C9BD" w:rsidR="005854DB" w:rsidRPr="007D707C" w:rsidRDefault="00000000" w:rsidP="005854DB">
            <w:pPr>
              <w:pStyle w:val="Titre"/>
            </w:pPr>
            <w:sdt>
              <w:sdtPr>
                <w:alias w:val="Titre"/>
                <w:tag w:val=""/>
                <w:id w:val="2016188051"/>
                <w:placeholder>
                  <w:docPart w:val="8AB4625754FD480D9D38AEA1DFCED7C2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7B0B71">
                  <w:t xml:space="preserve">PLAN DE </w:t>
                </w:r>
                <w:r w:rsidR="003011F5">
                  <w:t>DÉVELOPPEMENT DES COMPETENCES 2026</w:t>
                </w:r>
              </w:sdtContent>
            </w:sdt>
          </w:p>
        </w:tc>
      </w:tr>
      <w:tr w:rsidR="005854DB" w:rsidRPr="007D707C" w14:paraId="02C35854" w14:textId="77777777" w:rsidTr="005854DB">
        <w:trPr>
          <w:trHeight w:val="144"/>
        </w:trPr>
        <w:tc>
          <w:tcPr>
            <w:tcW w:w="1440" w:type="dxa"/>
            <w:shd w:val="clear" w:color="auto" w:fill="auto"/>
          </w:tcPr>
          <w:p w14:paraId="1C801937" w14:textId="77777777" w:rsidR="005854DB" w:rsidRPr="007D707C" w:rsidRDefault="005854DB" w:rsidP="007D0E9E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14:paraId="79540627" w14:textId="77777777" w:rsidR="005854DB" w:rsidRPr="007D707C" w:rsidRDefault="005854DB" w:rsidP="007D0E9E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14:paraId="277D08B2" w14:textId="77777777" w:rsidR="005854DB" w:rsidRPr="007D707C" w:rsidRDefault="005854DB" w:rsidP="007D0E9E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:rsidRPr="007D707C" w14:paraId="3FB01D86" w14:textId="77777777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alias w:val="Sous-titre"/>
              <w:tag w:val=""/>
              <w:id w:val="1073854703"/>
              <w:placeholder>
                <w:docPart w:val="28965635E02D41B68E53B817DFD3FE63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Content>
              <w:p w14:paraId="1B2042D1" w14:textId="5799411A" w:rsidR="005854DB" w:rsidRPr="007D707C" w:rsidRDefault="003011F5" w:rsidP="005854DB">
                <w:pPr>
                  <w:pStyle w:val="Sous-titre"/>
                </w:pPr>
                <w:r>
                  <w:t>PRÉSENTATION CSE</w:t>
                </w:r>
              </w:p>
            </w:sdtContent>
          </w:sdt>
        </w:tc>
      </w:tr>
    </w:tbl>
    <w:p w14:paraId="6269871A" w14:textId="506AB840" w:rsidR="00BD0C60" w:rsidRPr="007D707C" w:rsidRDefault="00412985" w:rsidP="005854DB">
      <w:pPr>
        <w:pStyle w:val="Titre1"/>
      </w:pPr>
      <w:r>
        <w:t>Principe et objectif</w:t>
      </w:r>
    </w:p>
    <w:p w14:paraId="1B5D4834" w14:textId="77777777" w:rsidR="001C2CF2" w:rsidRDefault="001C2CF2" w:rsidP="003011F5">
      <w:pPr>
        <w:spacing w:before="0" w:after="160" w:line="259" w:lineRule="auto"/>
        <w:jc w:val="both"/>
      </w:pPr>
    </w:p>
    <w:p w14:paraId="2EB4B6B4" w14:textId="77777777" w:rsidR="001C2CF2" w:rsidRDefault="003011F5" w:rsidP="003011F5">
      <w:pPr>
        <w:spacing w:before="0" w:after="160" w:line="259" w:lineRule="auto"/>
        <w:jc w:val="both"/>
      </w:pPr>
      <w:r w:rsidRPr="003011F5">
        <w:t>Dans les entreprises d’au moins 50 salariés, l’employeur a l’obligation de consulter chaque année le CSE sur la politique de formation</w:t>
      </w:r>
      <w:r>
        <w:t>.</w:t>
      </w:r>
    </w:p>
    <w:p w14:paraId="317F8679" w14:textId="77777777" w:rsidR="001C2CF2" w:rsidRDefault="001C2CF2" w:rsidP="003011F5">
      <w:pPr>
        <w:spacing w:before="0" w:after="160" w:line="259" w:lineRule="auto"/>
        <w:jc w:val="both"/>
      </w:pPr>
    </w:p>
    <w:p w14:paraId="67CC14DF" w14:textId="10E7FBD4" w:rsidR="003011F5" w:rsidRDefault="003011F5" w:rsidP="003011F5">
      <w:pPr>
        <w:spacing w:before="0" w:after="160" w:line="259" w:lineRule="auto"/>
        <w:jc w:val="both"/>
      </w:pPr>
      <w:r w:rsidRPr="003011F5">
        <w:t>Cette obligation relève des consultations annuelles obligatoires prévues par le Code du travail, notamment dans la consultation sur la politique sociale, les conditions de travail et l’emploi.</w:t>
      </w:r>
    </w:p>
    <w:p w14:paraId="402C0C9C" w14:textId="77777777" w:rsidR="001C2CF2" w:rsidRPr="003011F5" w:rsidRDefault="001C2CF2" w:rsidP="003011F5">
      <w:pPr>
        <w:spacing w:before="0" w:after="160" w:line="259" w:lineRule="auto"/>
        <w:jc w:val="both"/>
      </w:pPr>
    </w:p>
    <w:p w14:paraId="1C7AAD52" w14:textId="001A9014" w:rsidR="003011F5" w:rsidRPr="003011F5" w:rsidRDefault="003011F5" w:rsidP="003011F5">
      <w:pPr>
        <w:spacing w:before="0" w:after="160" w:line="259" w:lineRule="auto"/>
      </w:pPr>
      <w:r w:rsidRPr="003011F5">
        <w:t>Le plan de développement des compétences</w:t>
      </w:r>
      <w:r w:rsidR="001C2CF2">
        <w:t xml:space="preserve"> (PDC)</w:t>
      </w:r>
      <w:r w:rsidRPr="003011F5">
        <w:t xml:space="preserve"> est un outil stratégique pour :</w:t>
      </w:r>
    </w:p>
    <w:p w14:paraId="2957EE9E" w14:textId="39A915D8" w:rsidR="003011F5" w:rsidRPr="003011F5" w:rsidRDefault="003011F5" w:rsidP="003011F5">
      <w:pPr>
        <w:numPr>
          <w:ilvl w:val="0"/>
          <w:numId w:val="12"/>
        </w:numPr>
        <w:spacing w:before="0" w:after="160" w:line="259" w:lineRule="auto"/>
      </w:pPr>
      <w:r w:rsidRPr="003011F5">
        <w:t>Garantir l’adaptation des salariés aux évolutions des métiers</w:t>
      </w:r>
    </w:p>
    <w:p w14:paraId="2D69F658" w14:textId="741E9421" w:rsidR="003011F5" w:rsidRPr="003011F5" w:rsidRDefault="003011F5" w:rsidP="003011F5">
      <w:pPr>
        <w:numPr>
          <w:ilvl w:val="0"/>
          <w:numId w:val="12"/>
        </w:numPr>
        <w:spacing w:before="0" w:after="160" w:line="259" w:lineRule="auto"/>
      </w:pPr>
      <w:r w:rsidRPr="003011F5">
        <w:t>Sécuriser les parcours professionnels</w:t>
      </w:r>
    </w:p>
    <w:p w14:paraId="551C6ABB" w14:textId="5FAA501F" w:rsidR="003011F5" w:rsidRPr="003011F5" w:rsidRDefault="003011F5" w:rsidP="003011F5">
      <w:pPr>
        <w:numPr>
          <w:ilvl w:val="0"/>
          <w:numId w:val="12"/>
        </w:numPr>
        <w:spacing w:before="0" w:after="160" w:line="259" w:lineRule="auto"/>
      </w:pPr>
      <w:r w:rsidRPr="003011F5">
        <w:t>Soutenir la performance de l’entreprise</w:t>
      </w:r>
      <w:r w:rsidRPr="003011F5">
        <w:br/>
      </w:r>
    </w:p>
    <w:p w14:paraId="3E375CD4" w14:textId="19211129" w:rsidR="003011F5" w:rsidRDefault="003011F5" w:rsidP="003011F5">
      <w:pPr>
        <w:spacing w:before="0" w:after="160" w:line="259" w:lineRule="auto"/>
        <w:jc w:val="both"/>
      </w:pPr>
      <w:r w:rsidRPr="003011F5">
        <w:t xml:space="preserve">La consultation du CSE assure transparence, équité et dialogue social autour </w:t>
      </w:r>
      <w:r w:rsidR="001C2CF2">
        <w:t xml:space="preserve">de cet </w:t>
      </w:r>
      <w:r w:rsidRPr="003011F5">
        <w:t>enjeu majeur de gestion RH</w:t>
      </w:r>
      <w:r w:rsidR="001C2CF2">
        <w:t>.</w:t>
      </w:r>
    </w:p>
    <w:p w14:paraId="05D1F1D0" w14:textId="7F0086C8" w:rsidR="001C2CF2" w:rsidRPr="003011F5" w:rsidRDefault="001C2CF2" w:rsidP="003011F5">
      <w:pPr>
        <w:spacing w:before="0" w:after="160" w:line="259" w:lineRule="auto"/>
        <w:jc w:val="both"/>
      </w:pPr>
    </w:p>
    <w:p w14:paraId="25C57885" w14:textId="23AD42DC" w:rsidR="007F005F" w:rsidRDefault="007F005F">
      <w:pPr>
        <w:spacing w:before="0" w:after="160" w:line="259" w:lineRule="auto"/>
      </w:pPr>
      <w:r>
        <w:br w:type="page"/>
      </w:r>
    </w:p>
    <w:p w14:paraId="2E0A04C7" w14:textId="6D5C61E8" w:rsidR="00685B4E" w:rsidRPr="007D707C" w:rsidRDefault="003011F5" w:rsidP="00685B4E">
      <w:pPr>
        <w:pStyle w:val="Titre1"/>
      </w:pPr>
      <w:r>
        <w:lastRenderedPageBreak/>
        <w:t>Quelques chiffres</w:t>
      </w:r>
    </w:p>
    <w:p w14:paraId="1CB7AC7C" w14:textId="77777777" w:rsidR="00FD7D46" w:rsidRDefault="00FD7D46" w:rsidP="004011D9"/>
    <w:p w14:paraId="7AD9E2D9" w14:textId="4DBE6864" w:rsidR="001C2CF2" w:rsidRDefault="001C2CF2" w:rsidP="004011D9">
      <w:r>
        <w:t xml:space="preserve">Le PDC 2026 compte </w:t>
      </w:r>
      <w:r w:rsidR="000E13F4">
        <w:t>41</w:t>
      </w:r>
      <w:r>
        <w:t xml:space="preserve">6 besoins de formations : </w:t>
      </w:r>
    </w:p>
    <w:p w14:paraId="11A2008C" w14:textId="5195EF0C" w:rsidR="001C2CF2" w:rsidRDefault="001C2CF2" w:rsidP="001C2CF2">
      <w:pPr>
        <w:pStyle w:val="Paragraphedeliste"/>
        <w:numPr>
          <w:ilvl w:val="0"/>
          <w:numId w:val="13"/>
        </w:numPr>
      </w:pPr>
      <w:r>
        <w:t>9</w:t>
      </w:r>
      <w:r w:rsidR="000E13F4">
        <w:t>0</w:t>
      </w:r>
      <w:r>
        <w:t xml:space="preserve"> obligatoires</w:t>
      </w:r>
    </w:p>
    <w:p w14:paraId="7E5792FF" w14:textId="790CC408" w:rsidR="001B5CCA" w:rsidRDefault="001C2CF2" w:rsidP="000E13F4">
      <w:pPr>
        <w:pStyle w:val="Paragraphedeliste"/>
      </w:pPr>
      <w:r w:rsidRPr="001C2CF2">
        <w:t> </w:t>
      </w:r>
      <w:r w:rsidR="000E13F4" w:rsidRPr="000E13F4">
        <w:rPr>
          <w:noProof/>
        </w:rPr>
        <w:drawing>
          <wp:inline distT="0" distB="0" distL="0" distR="0" wp14:anchorId="1269E313" wp14:editId="03F35B92">
            <wp:extent cx="5867400" cy="3722370"/>
            <wp:effectExtent l="0" t="0" r="0" b="0"/>
            <wp:docPr id="1648095916" name="Image 1" descr="Une image contenant texte, capture d’écran, Police, Caractère color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095916" name="Image 1" descr="Une image contenant texte, capture d’écran, Police, Caractère coloré&#10;&#10;Le contenu généré par l’IA peut êtr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2444" cy="3731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09FE3" w14:textId="2F525EE8" w:rsidR="001B5CCA" w:rsidRDefault="001B5CCA" w:rsidP="001C2CF2">
      <w:pPr>
        <w:pStyle w:val="Paragraphedeliste"/>
      </w:pPr>
      <w:r w:rsidRPr="001B5CCA">
        <w:rPr>
          <w:noProof/>
        </w:rPr>
        <w:drawing>
          <wp:inline distT="0" distB="0" distL="0" distR="0" wp14:anchorId="060FB3B7" wp14:editId="3B3A67D9">
            <wp:extent cx="5834743" cy="2494915"/>
            <wp:effectExtent l="0" t="0" r="0" b="635"/>
            <wp:docPr id="80668640" name="Image 1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68640" name="Image 1" descr="Une image contenant texte, capture d’écran, Police, logo&#10;&#10;Le contenu généré par l’IA peut êtr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3352" cy="250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9B75A" w14:textId="7B8CC51E" w:rsidR="001C2CF2" w:rsidRDefault="000E13F4" w:rsidP="001C2CF2">
      <w:pPr>
        <w:pStyle w:val="Paragraphedeliste"/>
      </w:pPr>
      <w:r w:rsidRPr="000E13F4">
        <w:rPr>
          <w:noProof/>
        </w:rPr>
        <w:drawing>
          <wp:inline distT="0" distB="0" distL="0" distR="0" wp14:anchorId="62730B14" wp14:editId="0A6E28A0">
            <wp:extent cx="1818666" cy="310243"/>
            <wp:effectExtent l="0" t="0" r="0" b="0"/>
            <wp:docPr id="1595502890" name="Image 1" descr="Une image contenant Police, logo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502890" name="Image 1" descr="Une image contenant Police, logo, Graphique, symbole&#10;&#10;Le contenu généré par l’IA peut êtr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57771" cy="31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89D58" w14:textId="2054EE74" w:rsidR="000E13F4" w:rsidRDefault="00FD7D46" w:rsidP="00FD7D46">
      <w:pPr>
        <w:pStyle w:val="Paragraphedeliste"/>
      </w:pPr>
      <w:r w:rsidRPr="00FD7D46">
        <w:t>La formation PASS est le parcours d’intégration obligatoire destiné à tout nouveau collaborateur des organismes de Sécurité sociale du Régime général.</w:t>
      </w:r>
      <w:r w:rsidRPr="00FD7D46">
        <w:br/>
        <w:t>Elle vise à donner une compréhension complète de l’institution, de ses valeurs, de ses missions et de son fonctionnement.</w:t>
      </w:r>
    </w:p>
    <w:p w14:paraId="4596EEC8" w14:textId="77777777" w:rsidR="000E13F4" w:rsidRDefault="000E13F4" w:rsidP="001C2CF2">
      <w:pPr>
        <w:pStyle w:val="Paragraphedeliste"/>
      </w:pPr>
    </w:p>
    <w:p w14:paraId="3DDA1DF2" w14:textId="143BE215" w:rsidR="001C2CF2" w:rsidRDefault="001C2CF2" w:rsidP="001C2CF2">
      <w:pPr>
        <w:pStyle w:val="Paragraphedeliste"/>
        <w:numPr>
          <w:ilvl w:val="0"/>
          <w:numId w:val="13"/>
        </w:numPr>
      </w:pPr>
      <w:r>
        <w:t>32</w:t>
      </w:r>
      <w:r w:rsidR="00FD7D46">
        <w:t>6</w:t>
      </w:r>
      <w:r>
        <w:t xml:space="preserve"> non obligatoires</w:t>
      </w:r>
    </w:p>
    <w:p w14:paraId="31F599FF" w14:textId="06D21749" w:rsidR="00FD7D46" w:rsidRDefault="00FD7D46" w:rsidP="00FD7D46">
      <w:pPr>
        <w:pStyle w:val="Paragraphedeliste"/>
      </w:pPr>
      <w:r w:rsidRPr="00FD7D46">
        <w:rPr>
          <w:noProof/>
        </w:rPr>
        <w:drawing>
          <wp:inline distT="0" distB="0" distL="0" distR="0" wp14:anchorId="25F4F9D8" wp14:editId="43903FFF">
            <wp:extent cx="5845629" cy="4615180"/>
            <wp:effectExtent l="0" t="0" r="3175" b="0"/>
            <wp:docPr id="1560014316" name="Image 1" descr="Une image contenant texte, capture d’écran, Police, Caractère color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14316" name="Image 1" descr="Une image contenant texte, capture d’écran, Police, Caractère coloré&#10;&#10;Le contenu généré par l’IA peut êtr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49855" cy="461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FBA11" w14:textId="04EB3F59" w:rsidR="00FD7D46" w:rsidRDefault="00FD7D46" w:rsidP="0035344D">
      <w:pPr>
        <w:pStyle w:val="Paragraphedeliste"/>
      </w:pPr>
      <w:r w:rsidRPr="00FD7D46">
        <w:rPr>
          <w:noProof/>
        </w:rPr>
        <w:drawing>
          <wp:anchor distT="0" distB="0" distL="114300" distR="114300" simplePos="0" relativeHeight="251658240" behindDoc="0" locked="0" layoutInCell="1" allowOverlap="1" wp14:anchorId="65327218" wp14:editId="534DECD1">
            <wp:simplePos x="0" y="0"/>
            <wp:positionH relativeFrom="column">
              <wp:posOffset>489857</wp:posOffset>
            </wp:positionH>
            <wp:positionV relativeFrom="paragraph">
              <wp:posOffset>11883</wp:posOffset>
            </wp:positionV>
            <wp:extent cx="5851253" cy="2946400"/>
            <wp:effectExtent l="0" t="0" r="0" b="6350"/>
            <wp:wrapNone/>
            <wp:docPr id="195336618" name="Image 1" descr="Une image contenant texte, capture d’écran, Rectangl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36618" name="Image 1" descr="Une image contenant texte, capture d’écran, Rectangle, conception&#10;&#10;Le contenu généré par l’IA peut êtr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253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8BD2E" w14:textId="77777777" w:rsidR="00FD7D46" w:rsidRDefault="00FD7D46" w:rsidP="0035344D">
      <w:pPr>
        <w:pStyle w:val="Paragraphedeliste"/>
      </w:pPr>
    </w:p>
    <w:p w14:paraId="318C9D02" w14:textId="4682D3FE" w:rsidR="00FD7D46" w:rsidRDefault="00FD7D46" w:rsidP="0035344D">
      <w:pPr>
        <w:pStyle w:val="Paragraphedeliste"/>
      </w:pPr>
    </w:p>
    <w:p w14:paraId="39798668" w14:textId="77777777" w:rsidR="00FD7D46" w:rsidRDefault="00FD7D46" w:rsidP="0035344D">
      <w:pPr>
        <w:pStyle w:val="Paragraphedeliste"/>
      </w:pPr>
    </w:p>
    <w:p w14:paraId="7C03D432" w14:textId="77777777" w:rsidR="00FD7D46" w:rsidRDefault="00FD7D46" w:rsidP="0035344D">
      <w:pPr>
        <w:pStyle w:val="Paragraphedeliste"/>
      </w:pPr>
    </w:p>
    <w:p w14:paraId="57118C92" w14:textId="6ACEB85A" w:rsidR="00FD7D46" w:rsidRDefault="00FD7D46" w:rsidP="0035344D">
      <w:pPr>
        <w:pStyle w:val="Paragraphedeliste"/>
      </w:pPr>
    </w:p>
    <w:p w14:paraId="671A3E69" w14:textId="77777777" w:rsidR="00FD7D46" w:rsidRDefault="00FD7D46" w:rsidP="0035344D">
      <w:pPr>
        <w:pStyle w:val="Paragraphedeliste"/>
      </w:pPr>
    </w:p>
    <w:p w14:paraId="4D744645" w14:textId="39D779E9" w:rsidR="00FD7D46" w:rsidRDefault="00FD7D46" w:rsidP="0035344D">
      <w:pPr>
        <w:pStyle w:val="Paragraphedeliste"/>
      </w:pPr>
    </w:p>
    <w:p w14:paraId="48C89885" w14:textId="77777777" w:rsidR="00FD7D46" w:rsidRDefault="00FD7D46" w:rsidP="0035344D">
      <w:pPr>
        <w:pStyle w:val="Paragraphedeliste"/>
      </w:pPr>
    </w:p>
    <w:p w14:paraId="76D37927" w14:textId="77777777" w:rsidR="00FD7D46" w:rsidRDefault="00FD7D46" w:rsidP="0035344D">
      <w:pPr>
        <w:pStyle w:val="Paragraphedeliste"/>
      </w:pPr>
    </w:p>
    <w:p w14:paraId="6C325792" w14:textId="3A660CD0" w:rsidR="00FD7D46" w:rsidRDefault="00FD7D46" w:rsidP="0035344D">
      <w:pPr>
        <w:pStyle w:val="Paragraphedeliste"/>
      </w:pPr>
    </w:p>
    <w:p w14:paraId="27936EC2" w14:textId="77777777" w:rsidR="00FD7D46" w:rsidRDefault="00FD7D46" w:rsidP="0035344D">
      <w:pPr>
        <w:pStyle w:val="Paragraphedeliste"/>
      </w:pPr>
    </w:p>
    <w:p w14:paraId="2B0BE05F" w14:textId="77777777" w:rsidR="00FD7D46" w:rsidRDefault="00FD7D46" w:rsidP="0035344D">
      <w:pPr>
        <w:pStyle w:val="Paragraphedeliste"/>
      </w:pPr>
    </w:p>
    <w:p w14:paraId="296C91EE" w14:textId="77777777" w:rsidR="00FD7D46" w:rsidRDefault="00FD7D46" w:rsidP="0035344D">
      <w:pPr>
        <w:pStyle w:val="Paragraphedeliste"/>
      </w:pPr>
    </w:p>
    <w:p w14:paraId="095979A5" w14:textId="659EB97E" w:rsidR="00FD7D46" w:rsidRPr="007D707C" w:rsidRDefault="00FD7D46" w:rsidP="0035344D">
      <w:pPr>
        <w:pStyle w:val="Paragraphedeliste"/>
      </w:pPr>
    </w:p>
    <w:p w14:paraId="06C18406" w14:textId="7ECFCCA8" w:rsidR="0035344D" w:rsidRDefault="0035344D" w:rsidP="0035344D"/>
    <w:p w14:paraId="13DBEEF5" w14:textId="77777777" w:rsidR="00FD7D46" w:rsidRDefault="00FD7D46" w:rsidP="0035344D"/>
    <w:p w14:paraId="5D37DD91" w14:textId="77777777" w:rsidR="00FD7D46" w:rsidRDefault="00FD7D46" w:rsidP="0035344D"/>
    <w:p w14:paraId="23D93CED" w14:textId="5FEEAF9E" w:rsidR="00F96917" w:rsidRDefault="0035344D" w:rsidP="0035344D">
      <w:r>
        <w:t xml:space="preserve">La répartition des besoins de formation, selon les secteurs, est la suivante : </w:t>
      </w:r>
    </w:p>
    <w:p w14:paraId="1EA99B41" w14:textId="77777777" w:rsidR="0035344D" w:rsidRDefault="0035344D" w:rsidP="0035344D"/>
    <w:tbl>
      <w:tblPr>
        <w:tblStyle w:val="TableauGrille4-Accentuation6"/>
        <w:tblW w:w="9918" w:type="dxa"/>
        <w:tblLook w:val="04A0" w:firstRow="1" w:lastRow="0" w:firstColumn="1" w:lastColumn="0" w:noHBand="0" w:noVBand="1"/>
      </w:tblPr>
      <w:tblGrid>
        <w:gridCol w:w="4673"/>
        <w:gridCol w:w="2977"/>
        <w:gridCol w:w="2268"/>
      </w:tblGrid>
      <w:tr w:rsidR="0035344D" w14:paraId="4F5AA161" w14:textId="77777777" w:rsidTr="00FD7D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4127C6A0" w14:textId="2E2BFA53" w:rsidR="0035344D" w:rsidRPr="0035344D" w:rsidRDefault="0035344D" w:rsidP="0035344D">
            <w:pPr>
              <w:jc w:val="center"/>
              <w:rPr>
                <w:color w:val="FFFFFF" w:themeColor="background1"/>
              </w:rPr>
            </w:pPr>
            <w:r w:rsidRPr="0035344D">
              <w:rPr>
                <w:color w:val="FFFFFF" w:themeColor="background1"/>
              </w:rPr>
              <w:t>Services</w:t>
            </w:r>
          </w:p>
        </w:tc>
        <w:tc>
          <w:tcPr>
            <w:tcW w:w="2977" w:type="dxa"/>
          </w:tcPr>
          <w:p w14:paraId="2DFBB959" w14:textId="37C797BF" w:rsidR="0035344D" w:rsidRPr="0035344D" w:rsidRDefault="0035344D" w:rsidP="003534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35344D">
              <w:rPr>
                <w:color w:val="FFFFFF" w:themeColor="background1"/>
              </w:rPr>
              <w:t>Nombres de demandes</w:t>
            </w:r>
          </w:p>
        </w:tc>
        <w:tc>
          <w:tcPr>
            <w:tcW w:w="2268" w:type="dxa"/>
          </w:tcPr>
          <w:p w14:paraId="2D026147" w14:textId="46B242DF" w:rsidR="0035344D" w:rsidRPr="0035344D" w:rsidRDefault="0035344D" w:rsidP="003534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35344D">
              <w:rPr>
                <w:color w:val="FFFFFF" w:themeColor="background1"/>
              </w:rPr>
              <w:t>%</w:t>
            </w:r>
          </w:p>
        </w:tc>
      </w:tr>
      <w:tr w:rsidR="0035344D" w14:paraId="0602579C" w14:textId="77777777" w:rsidTr="00FD7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62EDF61B" w14:textId="204A33C8" w:rsidR="0035344D" w:rsidRDefault="0035344D" w:rsidP="0035344D">
            <w:r>
              <w:t>DCF</w:t>
            </w:r>
          </w:p>
        </w:tc>
        <w:tc>
          <w:tcPr>
            <w:tcW w:w="2977" w:type="dxa"/>
          </w:tcPr>
          <w:p w14:paraId="5E074AEA" w14:textId="4D82B8FC" w:rsidR="0035344D" w:rsidRDefault="00FD7D46" w:rsidP="0035344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53</w:t>
            </w:r>
          </w:p>
        </w:tc>
        <w:tc>
          <w:tcPr>
            <w:tcW w:w="2268" w:type="dxa"/>
          </w:tcPr>
          <w:p w14:paraId="58D1DC6E" w14:textId="4DD6F51A" w:rsidR="0035344D" w:rsidRDefault="00FD7D46" w:rsidP="0035344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12.74</w:t>
            </w:r>
          </w:p>
        </w:tc>
      </w:tr>
      <w:tr w:rsidR="0035344D" w14:paraId="519A5270" w14:textId="77777777" w:rsidTr="00FD7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2E7A183" w14:textId="6EB16EFC" w:rsidR="0035344D" w:rsidRDefault="0035344D" w:rsidP="0035344D">
            <w:r>
              <w:t>AS</w:t>
            </w:r>
          </w:p>
        </w:tc>
        <w:tc>
          <w:tcPr>
            <w:tcW w:w="2977" w:type="dxa"/>
          </w:tcPr>
          <w:p w14:paraId="2B2BEE04" w14:textId="41805D60" w:rsidR="0035344D" w:rsidRDefault="0035344D" w:rsidP="0035344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FD7D46">
              <w:t>55</w:t>
            </w:r>
          </w:p>
        </w:tc>
        <w:tc>
          <w:tcPr>
            <w:tcW w:w="2268" w:type="dxa"/>
          </w:tcPr>
          <w:p w14:paraId="4F56D79C" w14:textId="19A3D335" w:rsidR="0035344D" w:rsidRDefault="00FD7D46" w:rsidP="0035344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37.26</w:t>
            </w:r>
          </w:p>
        </w:tc>
      </w:tr>
      <w:tr w:rsidR="0035344D" w14:paraId="01D95586" w14:textId="77777777" w:rsidTr="00FD7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8597991" w14:textId="1178E241" w:rsidR="0035344D" w:rsidRDefault="0035344D" w:rsidP="0035344D">
            <w:r>
              <w:t>Direction et secrétariat</w:t>
            </w:r>
          </w:p>
        </w:tc>
        <w:tc>
          <w:tcPr>
            <w:tcW w:w="2977" w:type="dxa"/>
          </w:tcPr>
          <w:p w14:paraId="0B997237" w14:textId="658C9979" w:rsidR="0035344D" w:rsidRDefault="0035344D" w:rsidP="0035344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2268" w:type="dxa"/>
          </w:tcPr>
          <w:p w14:paraId="18BF66D9" w14:textId="590284D2" w:rsidR="0035344D" w:rsidRDefault="00FD7D46" w:rsidP="0035344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0.96</w:t>
            </w:r>
          </w:p>
        </w:tc>
      </w:tr>
      <w:tr w:rsidR="0035344D" w14:paraId="2C5D626D" w14:textId="77777777" w:rsidTr="00FD7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09B29C1F" w14:textId="303241C6" w:rsidR="0035344D" w:rsidRDefault="0035344D" w:rsidP="0035344D">
            <w:r>
              <w:t>ADG et informatique</w:t>
            </w:r>
          </w:p>
        </w:tc>
        <w:tc>
          <w:tcPr>
            <w:tcW w:w="2977" w:type="dxa"/>
          </w:tcPr>
          <w:p w14:paraId="241C0BB6" w14:textId="36C49428" w:rsidR="0035344D" w:rsidRDefault="0035344D" w:rsidP="0035344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2268" w:type="dxa"/>
          </w:tcPr>
          <w:p w14:paraId="62FA034C" w14:textId="4C74073E" w:rsidR="0035344D" w:rsidRDefault="0035344D" w:rsidP="0035344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2.</w:t>
            </w:r>
            <w:r w:rsidR="00FD7D46">
              <w:t>6</w:t>
            </w:r>
            <w:r>
              <w:t>5</w:t>
            </w:r>
          </w:p>
        </w:tc>
      </w:tr>
      <w:tr w:rsidR="0035344D" w14:paraId="171F79ED" w14:textId="77777777" w:rsidTr="00FD7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27C302E8" w14:textId="10FEE703" w:rsidR="0035344D" w:rsidRDefault="0035344D" w:rsidP="0035344D">
            <w:r>
              <w:t>PF</w:t>
            </w:r>
          </w:p>
        </w:tc>
        <w:tc>
          <w:tcPr>
            <w:tcW w:w="2977" w:type="dxa"/>
          </w:tcPr>
          <w:p w14:paraId="7F534D67" w14:textId="1DF10594" w:rsidR="0035344D" w:rsidRDefault="0035344D" w:rsidP="0035344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153</w:t>
            </w:r>
          </w:p>
        </w:tc>
        <w:tc>
          <w:tcPr>
            <w:tcW w:w="2268" w:type="dxa"/>
          </w:tcPr>
          <w:p w14:paraId="39CD616E" w14:textId="73A326B9" w:rsidR="0035344D" w:rsidRDefault="00FD7D46" w:rsidP="0035344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40.38</w:t>
            </w:r>
          </w:p>
        </w:tc>
      </w:tr>
      <w:tr w:rsidR="0035344D" w14:paraId="10BB0D11" w14:textId="77777777" w:rsidTr="00FD7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06F4FCA6" w14:textId="0CF1F83F" w:rsidR="0035344D" w:rsidRDefault="0035344D" w:rsidP="0035344D">
            <w:r>
              <w:t>Communication</w:t>
            </w:r>
          </w:p>
        </w:tc>
        <w:tc>
          <w:tcPr>
            <w:tcW w:w="2977" w:type="dxa"/>
          </w:tcPr>
          <w:p w14:paraId="7F8D32F5" w14:textId="39CD4B0D" w:rsidR="0035344D" w:rsidRDefault="0035344D" w:rsidP="0035344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2268" w:type="dxa"/>
          </w:tcPr>
          <w:p w14:paraId="66E8EC38" w14:textId="6F10C69E" w:rsidR="0035344D" w:rsidRDefault="00FD7D46" w:rsidP="0035344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1.44</w:t>
            </w:r>
          </w:p>
        </w:tc>
      </w:tr>
      <w:tr w:rsidR="0035344D" w14:paraId="610038C0" w14:textId="77777777" w:rsidTr="00FD7D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14B4548F" w14:textId="5D3BA621" w:rsidR="0035344D" w:rsidRDefault="0035344D" w:rsidP="0035344D">
            <w:r>
              <w:t>Qualité</w:t>
            </w:r>
          </w:p>
        </w:tc>
        <w:tc>
          <w:tcPr>
            <w:tcW w:w="2977" w:type="dxa"/>
          </w:tcPr>
          <w:p w14:paraId="651CA3D9" w14:textId="2F72F36F" w:rsidR="0035344D" w:rsidRDefault="0035344D" w:rsidP="0035344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</w:t>
            </w:r>
          </w:p>
        </w:tc>
        <w:tc>
          <w:tcPr>
            <w:tcW w:w="2268" w:type="dxa"/>
          </w:tcPr>
          <w:p w14:paraId="16C6BAFD" w14:textId="235824C1" w:rsidR="0035344D" w:rsidRDefault="0035344D" w:rsidP="0035344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2.</w:t>
            </w:r>
            <w:r w:rsidR="00FD7D46">
              <w:t>6</w:t>
            </w:r>
            <w:r>
              <w:t>5</w:t>
            </w:r>
          </w:p>
        </w:tc>
      </w:tr>
      <w:tr w:rsidR="0035344D" w14:paraId="07E743CE" w14:textId="77777777" w:rsidTr="00FD7D4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3" w:type="dxa"/>
          </w:tcPr>
          <w:p w14:paraId="1595A94C" w14:textId="5312D585" w:rsidR="0035344D" w:rsidRDefault="0035344D" w:rsidP="0035344D">
            <w:r>
              <w:t>GRH</w:t>
            </w:r>
          </w:p>
        </w:tc>
        <w:tc>
          <w:tcPr>
            <w:tcW w:w="2977" w:type="dxa"/>
          </w:tcPr>
          <w:p w14:paraId="298C76D8" w14:textId="14964331" w:rsidR="0035344D" w:rsidRDefault="0035344D" w:rsidP="0035344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2268" w:type="dxa"/>
          </w:tcPr>
          <w:p w14:paraId="0CB7F2B8" w14:textId="0829B109" w:rsidR="0035344D" w:rsidRDefault="00FD7D46" w:rsidP="0035344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1.92</w:t>
            </w:r>
          </w:p>
        </w:tc>
      </w:tr>
    </w:tbl>
    <w:p w14:paraId="42B101B7" w14:textId="1B9BA173" w:rsidR="007B0CC7" w:rsidRDefault="007B0CC7" w:rsidP="0035344D">
      <w:pPr>
        <w:jc w:val="right"/>
      </w:pPr>
    </w:p>
    <w:p w14:paraId="3C8D75B2" w14:textId="77777777" w:rsidR="007B0CC7" w:rsidRDefault="007B0CC7" w:rsidP="007B0CC7">
      <w:pPr>
        <w:pStyle w:val="Paragraphedeliste"/>
      </w:pPr>
    </w:p>
    <w:p w14:paraId="05A8C7B9" w14:textId="77777777" w:rsidR="0035344D" w:rsidRDefault="0035344D" w:rsidP="007B0CC7">
      <w:pPr>
        <w:pStyle w:val="Paragraphedeliste"/>
      </w:pPr>
    </w:p>
    <w:p w14:paraId="7E0E4916" w14:textId="77777777" w:rsidR="0035344D" w:rsidRDefault="0035344D" w:rsidP="007B0CC7">
      <w:pPr>
        <w:pStyle w:val="Paragraphedeliste"/>
      </w:pPr>
    </w:p>
    <w:p w14:paraId="5969A5A2" w14:textId="77777777" w:rsidR="0035344D" w:rsidRDefault="0035344D" w:rsidP="007B0CC7">
      <w:pPr>
        <w:pStyle w:val="Paragraphedeliste"/>
      </w:pPr>
    </w:p>
    <w:p w14:paraId="47332FF7" w14:textId="77777777" w:rsidR="0035344D" w:rsidRDefault="0035344D" w:rsidP="007B0CC7">
      <w:pPr>
        <w:pStyle w:val="Paragraphedeliste"/>
      </w:pPr>
    </w:p>
    <w:p w14:paraId="25A03AD3" w14:textId="77777777" w:rsidR="0035344D" w:rsidRDefault="0035344D" w:rsidP="007B0CC7">
      <w:pPr>
        <w:pStyle w:val="Paragraphedeliste"/>
      </w:pPr>
    </w:p>
    <w:p w14:paraId="2C781AD2" w14:textId="77777777" w:rsidR="0035344D" w:rsidRDefault="0035344D" w:rsidP="007B0CC7">
      <w:pPr>
        <w:pStyle w:val="Paragraphedeliste"/>
      </w:pPr>
    </w:p>
    <w:p w14:paraId="0A06D577" w14:textId="77777777" w:rsidR="0035344D" w:rsidRDefault="0035344D" w:rsidP="007B0CC7">
      <w:pPr>
        <w:pStyle w:val="Paragraphedeliste"/>
      </w:pPr>
    </w:p>
    <w:p w14:paraId="53FC2BB1" w14:textId="77777777" w:rsidR="0035344D" w:rsidRDefault="0035344D" w:rsidP="007B0CC7">
      <w:pPr>
        <w:pStyle w:val="Paragraphedeliste"/>
      </w:pPr>
    </w:p>
    <w:p w14:paraId="02C734F8" w14:textId="77777777" w:rsidR="0035344D" w:rsidRDefault="0035344D" w:rsidP="007B0CC7">
      <w:pPr>
        <w:pStyle w:val="Paragraphedeliste"/>
      </w:pPr>
    </w:p>
    <w:p w14:paraId="6EEDEECE" w14:textId="77777777" w:rsidR="0035344D" w:rsidRDefault="0035344D" w:rsidP="007B0CC7">
      <w:pPr>
        <w:pStyle w:val="Paragraphedeliste"/>
      </w:pPr>
    </w:p>
    <w:p w14:paraId="4FACBD3E" w14:textId="77777777" w:rsidR="0035344D" w:rsidRDefault="0035344D" w:rsidP="007B0CC7">
      <w:pPr>
        <w:pStyle w:val="Paragraphedeliste"/>
      </w:pPr>
    </w:p>
    <w:p w14:paraId="55C3CDA7" w14:textId="77777777" w:rsidR="0035344D" w:rsidRDefault="0035344D" w:rsidP="007B0CC7">
      <w:pPr>
        <w:pStyle w:val="Paragraphedeliste"/>
      </w:pPr>
    </w:p>
    <w:p w14:paraId="713FEA7D" w14:textId="77777777" w:rsidR="0035344D" w:rsidRDefault="0035344D" w:rsidP="007B0CC7">
      <w:pPr>
        <w:pStyle w:val="Paragraphedeliste"/>
      </w:pPr>
    </w:p>
    <w:p w14:paraId="2EE5C359" w14:textId="42796BA7" w:rsidR="00A41896" w:rsidRDefault="00A41896">
      <w:pPr>
        <w:spacing w:before="0" w:after="160" w:line="259" w:lineRule="auto"/>
      </w:pPr>
    </w:p>
    <w:p w14:paraId="11AFB917" w14:textId="77777777" w:rsidR="005C0F58" w:rsidRDefault="005C0F58">
      <w:pPr>
        <w:spacing w:before="0" w:after="160" w:line="259" w:lineRule="auto"/>
      </w:pPr>
    </w:p>
    <w:p w14:paraId="46982B2C" w14:textId="77777777" w:rsidR="002D2BAC" w:rsidRDefault="002D2BAC">
      <w:pPr>
        <w:spacing w:before="0" w:after="160" w:line="259" w:lineRule="auto"/>
      </w:pPr>
    </w:p>
    <w:p w14:paraId="2F9FB04A" w14:textId="77777777" w:rsidR="002D2BAC" w:rsidRDefault="002D2BAC">
      <w:pPr>
        <w:spacing w:before="0" w:after="160" w:line="259" w:lineRule="auto"/>
      </w:pPr>
    </w:p>
    <w:p w14:paraId="17E340DE" w14:textId="77777777" w:rsidR="002D2BAC" w:rsidRDefault="002D2BAC">
      <w:pPr>
        <w:spacing w:before="0" w:after="160" w:line="259" w:lineRule="auto"/>
      </w:pPr>
    </w:p>
    <w:p w14:paraId="16B1E4BF" w14:textId="77777777" w:rsidR="002D2BAC" w:rsidRDefault="002D2BAC">
      <w:pPr>
        <w:spacing w:before="0" w:after="160" w:line="259" w:lineRule="auto"/>
      </w:pPr>
    </w:p>
    <w:p w14:paraId="527D7035" w14:textId="43FA7B77" w:rsidR="005C4A68" w:rsidRPr="007D707C" w:rsidRDefault="0035344D" w:rsidP="005C4A68">
      <w:pPr>
        <w:pStyle w:val="Titre1"/>
      </w:pPr>
      <w:r>
        <w:t>Z</w:t>
      </w:r>
      <w:r w:rsidR="004E3B2C">
        <w:t xml:space="preserve">oom sur </w:t>
      </w:r>
      <w:proofErr w:type="spellStart"/>
      <w:r w:rsidR="004E3B2C">
        <w:t>Cap’M</w:t>
      </w:r>
      <w:proofErr w:type="spellEnd"/>
      <w:r w:rsidR="004E3B2C">
        <w:t>, nouvel outil pour les</w:t>
      </w:r>
      <w:r>
        <w:t xml:space="preserve"> managers</w:t>
      </w:r>
      <w:r w:rsidR="004E3B2C">
        <w:t xml:space="preserve"> hiérarchiques</w:t>
      </w:r>
    </w:p>
    <w:p w14:paraId="2752684B" w14:textId="77777777" w:rsidR="005C4A68" w:rsidRDefault="005C4A68" w:rsidP="005C4A68"/>
    <w:p w14:paraId="1935725E" w14:textId="40BED337" w:rsidR="002D2BAC" w:rsidRDefault="002D2BAC" w:rsidP="005C4A68">
      <w:r>
        <w:t>En plus des actions déjà mise en œuvre en interne</w:t>
      </w:r>
      <w:r w:rsidR="004E3B2C">
        <w:t xml:space="preserve"> </w:t>
      </w:r>
      <w:r>
        <w:t>dans le cadre de l’accompagnement de nos managers</w:t>
      </w:r>
      <w:r w:rsidR="004E3B2C">
        <w:t xml:space="preserve"> (Dispositif « 100 jours pour réussir, CQP MO…), </w:t>
      </w:r>
      <w:r>
        <w:t xml:space="preserve">un nouvel outil national est à notre disposition, il s’agit de </w:t>
      </w:r>
      <w:proofErr w:type="spellStart"/>
      <w:r>
        <w:t>Cap’M</w:t>
      </w:r>
      <w:proofErr w:type="spellEnd"/>
      <w:r>
        <w:t>.</w:t>
      </w:r>
    </w:p>
    <w:p w14:paraId="5184F691" w14:textId="44019B84" w:rsidR="002D2BAC" w:rsidRDefault="002D2BAC" w:rsidP="005C4A68">
      <w:r>
        <w:t>Cet outil est accessible depuis SI TALENT pour les managers hiérarchiques :</w:t>
      </w:r>
    </w:p>
    <w:p w14:paraId="47ACBD1C" w14:textId="0C195D82" w:rsidR="002D2BAC" w:rsidRDefault="002D2BAC" w:rsidP="005C4A68">
      <w:r w:rsidRPr="002D2BAC">
        <w:rPr>
          <w:noProof/>
        </w:rPr>
        <w:drawing>
          <wp:inline distT="0" distB="0" distL="0" distR="0" wp14:anchorId="4424FB99" wp14:editId="5E9B0DC7">
            <wp:extent cx="6188710" cy="3952875"/>
            <wp:effectExtent l="0" t="0" r="2540" b="9525"/>
            <wp:docPr id="2142736987" name="Image 1" descr="Une image contenant texte, capture d’écran, Site web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736987" name="Image 1" descr="Une image contenant texte, capture d’écran, Site web, Page web&#10;&#10;Le contenu généré par l’IA peut êtr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FB786" w14:textId="77777777" w:rsidR="002D2BAC" w:rsidRDefault="002D2BAC" w:rsidP="005C4A68"/>
    <w:p w14:paraId="0CB70FFC" w14:textId="77777777" w:rsidR="002D2BAC" w:rsidRDefault="002D2BAC" w:rsidP="002D2BAC">
      <w:proofErr w:type="spellStart"/>
      <w:r w:rsidRPr="002D2BAC">
        <w:t>Cap’M</w:t>
      </w:r>
      <w:proofErr w:type="spellEnd"/>
      <w:r w:rsidRPr="002D2BAC">
        <w:t xml:space="preserve"> est un projet global d’appui à la fonction managériale conçu par l’UCANSS</w:t>
      </w:r>
      <w:r>
        <w:t>.</w:t>
      </w:r>
    </w:p>
    <w:p w14:paraId="6CD44621" w14:textId="2AFB1BE5" w:rsidR="002D2BAC" w:rsidRPr="002D2BAC" w:rsidRDefault="002D2BAC" w:rsidP="002D2BAC">
      <w:r>
        <w:t>I</w:t>
      </w:r>
      <w:r w:rsidRPr="002D2BAC">
        <w:t xml:space="preserve">l vise à accompagner l’ensemble des managers de la Sécurité sociale </w:t>
      </w:r>
      <w:r>
        <w:t xml:space="preserve">au quotidien </w:t>
      </w:r>
      <w:r w:rsidR="004E3B2C">
        <w:t xml:space="preserve">et construire une culture managériale institutionnelle </w:t>
      </w:r>
      <w:r w:rsidRPr="002D2BAC">
        <w:t>en leur fournissant :</w:t>
      </w:r>
    </w:p>
    <w:p w14:paraId="26935CBF" w14:textId="4F89BAF1" w:rsidR="002D2BAC" w:rsidRPr="002D2BAC" w:rsidRDefault="002D2BAC" w:rsidP="002D2BAC">
      <w:pPr>
        <w:numPr>
          <w:ilvl w:val="0"/>
          <w:numId w:val="14"/>
        </w:numPr>
      </w:pPr>
      <w:proofErr w:type="gramStart"/>
      <w:r w:rsidRPr="002D2BAC">
        <w:t>des</w:t>
      </w:r>
      <w:proofErr w:type="gramEnd"/>
      <w:r w:rsidRPr="002D2BAC">
        <w:t xml:space="preserve"> repères managériaux communs</w:t>
      </w:r>
    </w:p>
    <w:p w14:paraId="7E59CF7E" w14:textId="71D59573" w:rsidR="002D2BAC" w:rsidRPr="002D2BAC" w:rsidRDefault="002D2BAC" w:rsidP="002D2BAC">
      <w:pPr>
        <w:numPr>
          <w:ilvl w:val="0"/>
          <w:numId w:val="14"/>
        </w:numPr>
      </w:pPr>
      <w:proofErr w:type="gramStart"/>
      <w:r w:rsidRPr="002D2BAC">
        <w:t>des</w:t>
      </w:r>
      <w:proofErr w:type="gramEnd"/>
      <w:r w:rsidRPr="002D2BAC">
        <w:t xml:space="preserve"> ressources pratiques (fiches, cas d’usage, outils)</w:t>
      </w:r>
    </w:p>
    <w:p w14:paraId="567A193F" w14:textId="29D35E2E" w:rsidR="002D2BAC" w:rsidRPr="002D2BAC" w:rsidRDefault="002D2BAC" w:rsidP="002D2BAC">
      <w:pPr>
        <w:numPr>
          <w:ilvl w:val="0"/>
          <w:numId w:val="14"/>
        </w:numPr>
      </w:pPr>
      <w:proofErr w:type="gramStart"/>
      <w:r w:rsidRPr="002D2BAC">
        <w:t>des</w:t>
      </w:r>
      <w:proofErr w:type="gramEnd"/>
      <w:r w:rsidRPr="002D2BAC">
        <w:t xml:space="preserve"> formations et dispositifs d’accompagnement</w:t>
      </w:r>
    </w:p>
    <w:p w14:paraId="2527651F" w14:textId="63C07651" w:rsidR="002D2BAC" w:rsidRPr="002D2BAC" w:rsidRDefault="002D2BAC" w:rsidP="002D2BAC">
      <w:pPr>
        <w:numPr>
          <w:ilvl w:val="0"/>
          <w:numId w:val="14"/>
        </w:numPr>
      </w:pPr>
      <w:proofErr w:type="gramStart"/>
      <w:r w:rsidRPr="002D2BAC">
        <w:t>un</w:t>
      </w:r>
      <w:proofErr w:type="gramEnd"/>
      <w:r w:rsidRPr="002D2BAC">
        <w:t xml:space="preserve"> espace numérique dédié pour se former et développer leurs compétences</w:t>
      </w:r>
    </w:p>
    <w:p w14:paraId="60BD115F" w14:textId="77777777" w:rsidR="003A25C4" w:rsidRDefault="003A25C4">
      <w:pPr>
        <w:spacing w:before="0" w:after="160" w:line="259" w:lineRule="auto"/>
      </w:pPr>
    </w:p>
    <w:p w14:paraId="732EC6E3" w14:textId="550D399D" w:rsidR="003A25C4" w:rsidRDefault="00EE7554" w:rsidP="003A25C4">
      <w:pPr>
        <w:pStyle w:val="Titre1"/>
      </w:pPr>
      <w:r>
        <w:t>A</w:t>
      </w:r>
      <w:r w:rsidR="0035344D">
        <w:t xml:space="preserve">utres informations </w:t>
      </w:r>
    </w:p>
    <w:p w14:paraId="76B01401" w14:textId="5BFC71E8" w:rsidR="004E3B2C" w:rsidRDefault="004E3B2C" w:rsidP="004E3B2C">
      <w:pPr>
        <w:tabs>
          <w:tab w:val="left" w:pos="7693"/>
        </w:tabs>
      </w:pPr>
      <w:r>
        <w:tab/>
      </w:r>
    </w:p>
    <w:p w14:paraId="77D7AEE0" w14:textId="3E03428B" w:rsidR="004E3B2C" w:rsidRDefault="004E3B2C" w:rsidP="004E3B2C">
      <w:pPr>
        <w:tabs>
          <w:tab w:val="left" w:pos="7693"/>
        </w:tabs>
      </w:pPr>
      <w:r w:rsidRPr="004E3B2C">
        <w:rPr>
          <w:noProof/>
        </w:rPr>
        <w:drawing>
          <wp:inline distT="0" distB="0" distL="0" distR="0" wp14:anchorId="1E1CAB56" wp14:editId="59F168E1">
            <wp:extent cx="6188710" cy="1626870"/>
            <wp:effectExtent l="0" t="0" r="2540" b="0"/>
            <wp:docPr id="767736234" name="Image 1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736234" name="Image 1" descr="Une image contenant texte, capture d’écran, Police, logo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F8B62" w14:textId="5277CB8E" w:rsidR="004E3B2C" w:rsidRDefault="00FD7D46" w:rsidP="004E3B2C">
      <w:pPr>
        <w:tabs>
          <w:tab w:val="left" w:pos="7693"/>
        </w:tabs>
      </w:pPr>
      <w:r w:rsidRPr="00FD7D46">
        <w:t>Selon les offres disponibles dans les catalogues de formation et les souhaits des agents</w:t>
      </w:r>
      <w:r>
        <w:t>.</w:t>
      </w:r>
    </w:p>
    <w:p w14:paraId="2D5F26E2" w14:textId="77777777" w:rsidR="00FD7D46" w:rsidRDefault="00FD7D46" w:rsidP="004E3B2C">
      <w:pPr>
        <w:tabs>
          <w:tab w:val="left" w:pos="7693"/>
        </w:tabs>
      </w:pPr>
    </w:p>
    <w:p w14:paraId="7A425B11" w14:textId="4E09078D" w:rsidR="00FD7D46" w:rsidRDefault="00FD7D46" w:rsidP="004E3B2C">
      <w:pPr>
        <w:tabs>
          <w:tab w:val="left" w:pos="7693"/>
        </w:tabs>
      </w:pPr>
      <w:r w:rsidRPr="00FD7D46">
        <w:t>Certaines formations sont également sur mesure pour répondre aux besoins et</w:t>
      </w:r>
      <w:r>
        <w:t>/</w:t>
      </w:r>
      <w:r w:rsidRPr="00FD7D46">
        <w:t>ou sous forme de parcours</w:t>
      </w:r>
      <w:r>
        <w:t>.</w:t>
      </w:r>
    </w:p>
    <w:p w14:paraId="140B7E47" w14:textId="77777777" w:rsidR="00FD7D46" w:rsidRDefault="00FD7D46" w:rsidP="004E3B2C">
      <w:pPr>
        <w:tabs>
          <w:tab w:val="left" w:pos="7693"/>
        </w:tabs>
      </w:pPr>
    </w:p>
    <w:p w14:paraId="276A7081" w14:textId="38C380C7" w:rsidR="00FD7D46" w:rsidRDefault="00FD7D46" w:rsidP="004E3B2C">
      <w:pPr>
        <w:tabs>
          <w:tab w:val="left" w:pos="7693"/>
        </w:tabs>
      </w:pPr>
      <w:r w:rsidRPr="00FD7D46">
        <w:t>Il peut s'agir de formation</w:t>
      </w:r>
      <w:r>
        <w:t>s</w:t>
      </w:r>
      <w:r w:rsidRPr="00FD7D46">
        <w:t xml:space="preserve"> initiale</w:t>
      </w:r>
      <w:r>
        <w:t>s</w:t>
      </w:r>
      <w:r w:rsidRPr="00FD7D46">
        <w:t xml:space="preserve"> ou de perfectionnement</w:t>
      </w:r>
      <w:r>
        <w:t>.</w:t>
      </w:r>
    </w:p>
    <w:p w14:paraId="379554F4" w14:textId="77777777" w:rsidR="00FD7D46" w:rsidRDefault="00FD7D46" w:rsidP="004E3B2C">
      <w:pPr>
        <w:tabs>
          <w:tab w:val="left" w:pos="7693"/>
        </w:tabs>
      </w:pPr>
    </w:p>
    <w:p w14:paraId="45056826" w14:textId="27C1CF5A" w:rsidR="00FD7D46" w:rsidRDefault="00FD7D46" w:rsidP="004E3B2C">
      <w:pPr>
        <w:tabs>
          <w:tab w:val="left" w:pos="7693"/>
        </w:tabs>
      </w:pPr>
      <w:r w:rsidRPr="00FD7D46">
        <w:t xml:space="preserve">Au </w:t>
      </w:r>
      <w:r>
        <w:t>PDC</w:t>
      </w:r>
      <w:r w:rsidRPr="00FD7D46">
        <w:t xml:space="preserve"> 2026</w:t>
      </w:r>
      <w:r w:rsidR="00651D30">
        <w:t>,</w:t>
      </w:r>
      <w:r w:rsidRPr="00FD7D46">
        <w:t xml:space="preserve"> les formations initiale</w:t>
      </w:r>
      <w:r>
        <w:t>s</w:t>
      </w:r>
      <w:r w:rsidRPr="00FD7D46">
        <w:t xml:space="preserve"> </w:t>
      </w:r>
      <w:r>
        <w:t xml:space="preserve">des </w:t>
      </w:r>
      <w:r w:rsidRPr="00FD7D46">
        <w:t>CD</w:t>
      </w:r>
      <w:r>
        <w:t>D,</w:t>
      </w:r>
      <w:r w:rsidRPr="00FD7D46">
        <w:t xml:space="preserve"> embauchés au cours de l'année</w:t>
      </w:r>
      <w:r w:rsidR="00651D30">
        <w:t>, sont à valoriser au fil de l’eau.</w:t>
      </w:r>
    </w:p>
    <w:p w14:paraId="23AB4DFA" w14:textId="77777777" w:rsidR="00FD7D46" w:rsidRDefault="00FD7D46" w:rsidP="004E3B2C">
      <w:pPr>
        <w:tabs>
          <w:tab w:val="left" w:pos="7693"/>
        </w:tabs>
      </w:pPr>
    </w:p>
    <w:p w14:paraId="5D640F92" w14:textId="77777777" w:rsidR="00FD7D46" w:rsidRPr="004E3B2C" w:rsidRDefault="00FD7D46" w:rsidP="004E3B2C">
      <w:pPr>
        <w:tabs>
          <w:tab w:val="left" w:pos="7693"/>
        </w:tabs>
      </w:pPr>
    </w:p>
    <w:sectPr w:rsidR="00FD7D46" w:rsidRPr="004E3B2C" w:rsidSect="00492D7A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710AF3" w14:textId="77777777" w:rsidR="000F7BCE" w:rsidRDefault="000F7BCE" w:rsidP="005A20E2">
      <w:pPr>
        <w:spacing w:after="0"/>
      </w:pPr>
      <w:r>
        <w:separator/>
      </w:r>
    </w:p>
    <w:p w14:paraId="54BDE897" w14:textId="77777777" w:rsidR="000F7BCE" w:rsidRDefault="000F7BCE"/>
    <w:p w14:paraId="1490BA4E" w14:textId="77777777" w:rsidR="000F7BCE" w:rsidRDefault="000F7BCE" w:rsidP="009B4773"/>
    <w:p w14:paraId="0F4806D3" w14:textId="77777777" w:rsidR="000F7BCE" w:rsidRDefault="000F7BCE" w:rsidP="00513832"/>
  </w:endnote>
  <w:endnote w:type="continuationSeparator" w:id="0">
    <w:p w14:paraId="346F025E" w14:textId="77777777" w:rsidR="000F7BCE" w:rsidRDefault="000F7BCE" w:rsidP="005A20E2">
      <w:pPr>
        <w:spacing w:after="0"/>
      </w:pPr>
      <w:r>
        <w:continuationSeparator/>
      </w:r>
    </w:p>
    <w:p w14:paraId="21BAA6B1" w14:textId="77777777" w:rsidR="000F7BCE" w:rsidRDefault="000F7BCE"/>
    <w:p w14:paraId="1099A647" w14:textId="77777777" w:rsidR="000F7BCE" w:rsidRDefault="000F7BCE" w:rsidP="009B4773"/>
    <w:p w14:paraId="718C9A54" w14:textId="77777777" w:rsidR="000F7BCE" w:rsidRDefault="000F7BCE" w:rsidP="00513832"/>
  </w:endnote>
  <w:endnote w:type="continuationNotice" w:id="1">
    <w:p w14:paraId="1698DD04" w14:textId="77777777" w:rsidR="000F7BCE" w:rsidRDefault="000F7BC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Cambria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59F73" w14:textId="0DBB64F4" w:rsidR="007D0E9E" w:rsidRPr="00F8411A" w:rsidRDefault="00000000" w:rsidP="00F8411A">
    <w:pPr>
      <w:pStyle w:val="Pieddepage"/>
    </w:pPr>
    <w:sdt>
      <w:sdtPr>
        <w:alias w:val="Date du rapport"/>
        <w:tag w:val=""/>
        <w:id w:val="-1485464670"/>
        <w:placeholder>
          <w:docPart w:val="8AB4625754FD480D9D38AEA1DFCED7C2"/>
        </w:placeholder>
        <w:dataBinding w:prefixMappings="xmlns:ns0='http://schemas.microsoft.com/office/2006/coverPageProps' " w:xpath="/ns0:CoverPageProperties[1]/ns0:PublishDate[1]" w:storeItemID="{55AF091B-3C7A-41E3-B477-F2FDAA23CFDA}"/>
        <w15:appearance w15:val="hidden"/>
        <w:date>
          <w:dateFormat w:val="MMMM d, yyyy"/>
          <w:lid w:val="en-US"/>
          <w:storeMappedDataAs w:val="dateTime"/>
          <w:calendar w:val="gregorian"/>
        </w:date>
      </w:sdtPr>
      <w:sdtContent>
        <w:r w:rsidR="00651D30">
          <w:t>PDC 2026</w:t>
        </w:r>
      </w:sdtContent>
    </w:sdt>
    <w:r w:rsidR="007D0E9E" w:rsidRPr="00F8411A">
      <w:rPr>
        <w:lang w:bidi="fr-FR"/>
      </w:rPr>
      <w:tab/>
    </w:r>
    <w:r w:rsidR="007D0E9E" w:rsidRPr="00F8411A">
      <w:rPr>
        <w:lang w:bidi="fr-FR"/>
      </w:rPr>
      <w:fldChar w:fldCharType="begin"/>
    </w:r>
    <w:r w:rsidR="007D0E9E" w:rsidRPr="00F8411A">
      <w:rPr>
        <w:lang w:bidi="fr-FR"/>
      </w:rPr>
      <w:instrText xml:space="preserve"> PAGE   \* MERGEFORMAT </w:instrText>
    </w:r>
    <w:r w:rsidR="007D0E9E" w:rsidRPr="00F8411A">
      <w:rPr>
        <w:lang w:bidi="fr-FR"/>
      </w:rPr>
      <w:fldChar w:fldCharType="separate"/>
    </w:r>
    <w:r w:rsidR="007D0E9E" w:rsidRPr="00F8411A">
      <w:rPr>
        <w:lang w:bidi="fr-FR"/>
      </w:rPr>
      <w:t>1</w:t>
    </w:r>
    <w:r w:rsidR="007D0E9E" w:rsidRPr="00F8411A">
      <w:rPr>
        <w:lang w:bidi="fr-F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00220"/>
      <w:docPartObj>
        <w:docPartGallery w:val="Page Numbers (Bottom of Page)"/>
        <w:docPartUnique/>
      </w:docPartObj>
    </w:sdtPr>
    <w:sdtContent>
      <w:p w14:paraId="65E7781D" w14:textId="5F8484E6" w:rsidR="001C2CF2" w:rsidRDefault="001C2CF2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3898075" w14:textId="65D019B6" w:rsidR="007D0E9E" w:rsidRPr="00F8411A" w:rsidRDefault="007D0E9E" w:rsidP="005854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E2E4A" w14:textId="77777777" w:rsidR="000F7BCE" w:rsidRDefault="000F7BCE" w:rsidP="005A20E2">
      <w:pPr>
        <w:spacing w:after="0"/>
      </w:pPr>
      <w:r>
        <w:separator/>
      </w:r>
    </w:p>
    <w:p w14:paraId="39A2BD80" w14:textId="77777777" w:rsidR="000F7BCE" w:rsidRDefault="000F7BCE"/>
    <w:p w14:paraId="334CB1A4" w14:textId="77777777" w:rsidR="000F7BCE" w:rsidRDefault="000F7BCE" w:rsidP="009B4773"/>
    <w:p w14:paraId="2047A7C3" w14:textId="77777777" w:rsidR="000F7BCE" w:rsidRDefault="000F7BCE" w:rsidP="00513832"/>
  </w:footnote>
  <w:footnote w:type="continuationSeparator" w:id="0">
    <w:p w14:paraId="0D1EEB1D" w14:textId="77777777" w:rsidR="000F7BCE" w:rsidRDefault="000F7BCE" w:rsidP="005A20E2">
      <w:pPr>
        <w:spacing w:after="0"/>
      </w:pPr>
      <w:r>
        <w:continuationSeparator/>
      </w:r>
    </w:p>
    <w:p w14:paraId="762E7533" w14:textId="77777777" w:rsidR="000F7BCE" w:rsidRDefault="000F7BCE"/>
    <w:p w14:paraId="6F53122C" w14:textId="77777777" w:rsidR="000F7BCE" w:rsidRDefault="000F7BCE" w:rsidP="009B4773"/>
    <w:p w14:paraId="60ED0A82" w14:textId="77777777" w:rsidR="000F7BCE" w:rsidRDefault="000F7BCE" w:rsidP="00513832"/>
  </w:footnote>
  <w:footnote w:type="continuationNotice" w:id="1">
    <w:p w14:paraId="5529FEFB" w14:textId="77777777" w:rsidR="000F7BCE" w:rsidRDefault="000F7BC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62252" w14:textId="57A47085" w:rsidR="007D0E9E" w:rsidRPr="005854DB" w:rsidRDefault="00000000" w:rsidP="00A67285">
    <w:pPr>
      <w:pStyle w:val="En-tte"/>
    </w:pPr>
    <w:sdt>
      <w:sdtPr>
        <w:rPr>
          <w:rStyle w:val="Accentuationlgre"/>
        </w:rPr>
        <w:alias w:val="Titre"/>
        <w:tag w:val=""/>
        <w:id w:val="1367024086"/>
        <w:placeholder>
          <w:docPart w:val="C03454E7D5784571B4CD6AB530D338E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3011F5">
          <w:rPr>
            <w:rStyle w:val="Accentuationlgre"/>
          </w:rPr>
          <w:t>PLAN DE DÉVELOPPEMENT DES COMPETENCES 2026</w:t>
        </w:r>
      </w:sdtContent>
    </w:sdt>
    <w:r w:rsidR="007D0E9E" w:rsidRPr="00A67285">
      <w:rPr>
        <w:rStyle w:val="Accentuationlgre"/>
        <w:lang w:bidi="fr-FR"/>
      </w:rPr>
      <w:br/>
    </w:r>
    <w:sdt>
      <w:sdtPr>
        <w:alias w:val="Sous-titre"/>
        <w:tag w:val=""/>
        <w:id w:val="1852067448"/>
        <w:placeholder>
          <w:docPart w:val="DB428D8CF3674EBD88E84906D776388C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Content>
        <w:r w:rsidR="003011F5">
          <w:t>PRÉSENTATION CSE</w:t>
        </w:r>
      </w:sdtContent>
    </w:sdt>
    <w:r w:rsidR="007D0E9E">
      <w:rPr>
        <w:noProof/>
        <w:lang w:bidi="fr-FR"/>
      </w:rPr>
      <mc:AlternateContent>
        <mc:Choice Requires="wps">
          <w:drawing>
            <wp:anchor distT="45720" distB="45720" distL="114300" distR="114300" simplePos="0" relativeHeight="251658240" behindDoc="1" locked="0" layoutInCell="1" allowOverlap="1" wp14:anchorId="4477A96D" wp14:editId="3DAB895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Zone de text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F0CDA1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B043DA" w14:textId="77777777" w:rsidR="007D0E9E" w:rsidRDefault="007D0E9E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77A96D" id="_x0000_t202" coordsize="21600,21600" o:spt="202" path="m,l,21600r21600,l21600,xe">
              <v:stroke joinstyle="miter"/>
              <v:path gradientshapeok="t" o:connecttype="rect"/>
            </v:shapetype>
            <v:shape id="Zone de texte 2" o:spid="_x0000_s1026" type="#_x0000_t202" alt="&quot;&quot;" style="position:absolute;margin-left:0;margin-top:0;width:11in;height:90pt;z-index:-2516582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" fillcolor="#f0cda1" stroked="f">
              <v:fill opacity="32896f"/>
              <v:textbox inset="20mm,8mm">
                <w:txbxContent>
                  <w:p w14:paraId="46B043DA" w14:textId="77777777" w:rsidR="007D0E9E" w:rsidRDefault="007D0E9E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7E0CAF" w14:textId="77777777" w:rsidR="007D0E9E" w:rsidRDefault="007D0E9E" w:rsidP="00A67285">
    <w:pPr>
      <w:pStyle w:val="En-tte"/>
      <w:spacing w:after="0"/>
    </w:pPr>
    <w:r>
      <w:rPr>
        <w:noProof/>
        <w:lang w:bidi="fr-FR"/>
      </w:rPr>
      <w:drawing>
        <wp:anchor distT="0" distB="0" distL="114300" distR="114300" simplePos="0" relativeHeight="251658241" behindDoc="1" locked="0" layoutInCell="1" allowOverlap="1" wp14:anchorId="78C0F17F" wp14:editId="1CFD90FF">
          <wp:simplePos x="0" y="0"/>
          <wp:positionH relativeFrom="column">
            <wp:posOffset>-797560</wp:posOffset>
          </wp:positionH>
          <wp:positionV relativeFrom="paragraph">
            <wp:posOffset>-410210</wp:posOffset>
          </wp:positionV>
          <wp:extent cx="7996799" cy="2282808"/>
          <wp:effectExtent l="0" t="0" r="4445" b="3810"/>
          <wp:wrapNone/>
          <wp:docPr id="2" name="Image 5" descr="Mains et documents des person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8" t="15387" r="1918" b="21961"/>
                  <a:stretch/>
                </pic:blipFill>
                <pic:spPr bwMode="auto">
                  <a:xfrm>
                    <a:off x="0" y="0"/>
                    <a:ext cx="8008772" cy="22862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epuces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10675B0"/>
    <w:multiLevelType w:val="hybridMultilevel"/>
    <w:tmpl w:val="442A5648"/>
    <w:lvl w:ilvl="0" w:tplc="A4946864">
      <w:start w:val="1"/>
      <w:numFmt w:val="bullet"/>
      <w:pStyle w:val="Pucedugraphique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B0354"/>
    <w:multiLevelType w:val="hybridMultilevel"/>
    <w:tmpl w:val="0464C5E2"/>
    <w:lvl w:ilvl="0" w:tplc="13A87BB0">
      <w:start w:val="1"/>
      <w:numFmt w:val="bullet"/>
      <w:pStyle w:val="Pucedugraphique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F059C5"/>
    <w:multiLevelType w:val="hybridMultilevel"/>
    <w:tmpl w:val="117894FC"/>
    <w:lvl w:ilvl="0" w:tplc="3060231A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A6F6B"/>
    <w:multiLevelType w:val="hybridMultilevel"/>
    <w:tmpl w:val="398AE8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9520A9"/>
    <w:multiLevelType w:val="hybridMultilevel"/>
    <w:tmpl w:val="0F301C22"/>
    <w:lvl w:ilvl="0" w:tplc="040C00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EA30BF"/>
    <w:multiLevelType w:val="hybridMultilevel"/>
    <w:tmpl w:val="ADB223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2867CE"/>
    <w:multiLevelType w:val="multilevel"/>
    <w:tmpl w:val="27207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277AFC"/>
    <w:multiLevelType w:val="hybridMultilevel"/>
    <w:tmpl w:val="251E707C"/>
    <w:lvl w:ilvl="0" w:tplc="C7BC33B2">
      <w:start w:val="1"/>
      <w:numFmt w:val="bullet"/>
      <w:pStyle w:val="Pucedugraphique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682C19"/>
    <w:multiLevelType w:val="hybridMultilevel"/>
    <w:tmpl w:val="2474F718"/>
    <w:lvl w:ilvl="0" w:tplc="4566B80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9448EF"/>
    <w:multiLevelType w:val="hybridMultilevel"/>
    <w:tmpl w:val="A92A2166"/>
    <w:lvl w:ilvl="0" w:tplc="A4583C36">
      <w:start w:val="1"/>
      <w:numFmt w:val="bullet"/>
      <w:pStyle w:val="Pucedugraphique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4394C"/>
    <w:multiLevelType w:val="hybridMultilevel"/>
    <w:tmpl w:val="33B03012"/>
    <w:lvl w:ilvl="0" w:tplc="0FCC41AE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C1828"/>
    <w:multiLevelType w:val="multilevel"/>
    <w:tmpl w:val="00E80A22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enumros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C90278"/>
    <w:multiLevelType w:val="multilevel"/>
    <w:tmpl w:val="ACFE0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58334256">
    <w:abstractNumId w:val="3"/>
  </w:num>
  <w:num w:numId="2" w16cid:durableId="1123156328">
    <w:abstractNumId w:val="8"/>
  </w:num>
  <w:num w:numId="3" w16cid:durableId="723023455">
    <w:abstractNumId w:val="2"/>
  </w:num>
  <w:num w:numId="4" w16cid:durableId="1967812964">
    <w:abstractNumId w:val="10"/>
  </w:num>
  <w:num w:numId="5" w16cid:durableId="2132627743">
    <w:abstractNumId w:val="1"/>
  </w:num>
  <w:num w:numId="6" w16cid:durableId="1911966590">
    <w:abstractNumId w:val="12"/>
  </w:num>
  <w:num w:numId="7" w16cid:durableId="757365854">
    <w:abstractNumId w:val="0"/>
  </w:num>
  <w:num w:numId="8" w16cid:durableId="977370415">
    <w:abstractNumId w:val="11"/>
  </w:num>
  <w:num w:numId="9" w16cid:durableId="811945835">
    <w:abstractNumId w:val="5"/>
  </w:num>
  <w:num w:numId="10" w16cid:durableId="1659721839">
    <w:abstractNumId w:val="9"/>
  </w:num>
  <w:num w:numId="11" w16cid:durableId="1809589817">
    <w:abstractNumId w:val="6"/>
  </w:num>
  <w:num w:numId="12" w16cid:durableId="1556621103">
    <w:abstractNumId w:val="13"/>
  </w:num>
  <w:num w:numId="13" w16cid:durableId="359400784">
    <w:abstractNumId w:val="4"/>
  </w:num>
  <w:num w:numId="14" w16cid:durableId="1046415286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B71"/>
    <w:rsid w:val="0000092E"/>
    <w:rsid w:val="000046A8"/>
    <w:rsid w:val="0000703A"/>
    <w:rsid w:val="00007FED"/>
    <w:rsid w:val="00012A83"/>
    <w:rsid w:val="00017C3C"/>
    <w:rsid w:val="00020AE0"/>
    <w:rsid w:val="00021F2E"/>
    <w:rsid w:val="00025D61"/>
    <w:rsid w:val="00026EAE"/>
    <w:rsid w:val="0003123C"/>
    <w:rsid w:val="00032A10"/>
    <w:rsid w:val="000365CC"/>
    <w:rsid w:val="000401B0"/>
    <w:rsid w:val="00040F95"/>
    <w:rsid w:val="00043CE1"/>
    <w:rsid w:val="00043FFE"/>
    <w:rsid w:val="00044074"/>
    <w:rsid w:val="0004430C"/>
    <w:rsid w:val="00050357"/>
    <w:rsid w:val="00050858"/>
    <w:rsid w:val="00050A7C"/>
    <w:rsid w:val="00055EBA"/>
    <w:rsid w:val="00060DF0"/>
    <w:rsid w:val="00066DE2"/>
    <w:rsid w:val="00070332"/>
    <w:rsid w:val="0007065B"/>
    <w:rsid w:val="000718D1"/>
    <w:rsid w:val="00071FC4"/>
    <w:rsid w:val="00074CFB"/>
    <w:rsid w:val="00076E63"/>
    <w:rsid w:val="00077931"/>
    <w:rsid w:val="000833C2"/>
    <w:rsid w:val="000837F9"/>
    <w:rsid w:val="00083979"/>
    <w:rsid w:val="00084A43"/>
    <w:rsid w:val="00084E91"/>
    <w:rsid w:val="0008650E"/>
    <w:rsid w:val="000900B6"/>
    <w:rsid w:val="00091111"/>
    <w:rsid w:val="00091488"/>
    <w:rsid w:val="0009553A"/>
    <w:rsid w:val="000955FD"/>
    <w:rsid w:val="00096C53"/>
    <w:rsid w:val="0009703C"/>
    <w:rsid w:val="000A57BA"/>
    <w:rsid w:val="000A649E"/>
    <w:rsid w:val="000A7626"/>
    <w:rsid w:val="000B43CE"/>
    <w:rsid w:val="000B5DA2"/>
    <w:rsid w:val="000C1C28"/>
    <w:rsid w:val="000C5872"/>
    <w:rsid w:val="000D546C"/>
    <w:rsid w:val="000D57BA"/>
    <w:rsid w:val="000E0979"/>
    <w:rsid w:val="000E13F4"/>
    <w:rsid w:val="000E1544"/>
    <w:rsid w:val="000E520B"/>
    <w:rsid w:val="000F05DA"/>
    <w:rsid w:val="000F281C"/>
    <w:rsid w:val="000F2A2E"/>
    <w:rsid w:val="000F7BCE"/>
    <w:rsid w:val="00105CB5"/>
    <w:rsid w:val="00110653"/>
    <w:rsid w:val="00112719"/>
    <w:rsid w:val="001153A1"/>
    <w:rsid w:val="001155CE"/>
    <w:rsid w:val="00116D61"/>
    <w:rsid w:val="001225D9"/>
    <w:rsid w:val="00124370"/>
    <w:rsid w:val="00124CE5"/>
    <w:rsid w:val="00126D36"/>
    <w:rsid w:val="00141121"/>
    <w:rsid w:val="00154EA1"/>
    <w:rsid w:val="00160392"/>
    <w:rsid w:val="001646A2"/>
    <w:rsid w:val="001646F1"/>
    <w:rsid w:val="001670C2"/>
    <w:rsid w:val="00170AE5"/>
    <w:rsid w:val="0017170F"/>
    <w:rsid w:val="00175686"/>
    <w:rsid w:val="00176352"/>
    <w:rsid w:val="001821A1"/>
    <w:rsid w:val="00184267"/>
    <w:rsid w:val="001855FD"/>
    <w:rsid w:val="00185E9C"/>
    <w:rsid w:val="00186151"/>
    <w:rsid w:val="00191787"/>
    <w:rsid w:val="001A28CA"/>
    <w:rsid w:val="001A34B1"/>
    <w:rsid w:val="001A5429"/>
    <w:rsid w:val="001A7668"/>
    <w:rsid w:val="001B5CCA"/>
    <w:rsid w:val="001C05AC"/>
    <w:rsid w:val="001C08FC"/>
    <w:rsid w:val="001C2CF2"/>
    <w:rsid w:val="001C5067"/>
    <w:rsid w:val="001C560C"/>
    <w:rsid w:val="001D1C22"/>
    <w:rsid w:val="001D2B68"/>
    <w:rsid w:val="001D6E12"/>
    <w:rsid w:val="001D7270"/>
    <w:rsid w:val="001E11F1"/>
    <w:rsid w:val="001E1E58"/>
    <w:rsid w:val="001E458C"/>
    <w:rsid w:val="001F74E3"/>
    <w:rsid w:val="002031E6"/>
    <w:rsid w:val="00205E76"/>
    <w:rsid w:val="00206719"/>
    <w:rsid w:val="002107D7"/>
    <w:rsid w:val="002119D7"/>
    <w:rsid w:val="00220245"/>
    <w:rsid w:val="0022683E"/>
    <w:rsid w:val="00240312"/>
    <w:rsid w:val="00240349"/>
    <w:rsid w:val="002455A7"/>
    <w:rsid w:val="00245FC0"/>
    <w:rsid w:val="002463B8"/>
    <w:rsid w:val="00247853"/>
    <w:rsid w:val="00247B17"/>
    <w:rsid w:val="00251704"/>
    <w:rsid w:val="00252E4A"/>
    <w:rsid w:val="0025423D"/>
    <w:rsid w:val="00262D45"/>
    <w:rsid w:val="002642A8"/>
    <w:rsid w:val="00264B21"/>
    <w:rsid w:val="002655A8"/>
    <w:rsid w:val="00271406"/>
    <w:rsid w:val="00281191"/>
    <w:rsid w:val="00283716"/>
    <w:rsid w:val="00290FA1"/>
    <w:rsid w:val="002955AB"/>
    <w:rsid w:val="00295932"/>
    <w:rsid w:val="002971F1"/>
    <w:rsid w:val="002A137B"/>
    <w:rsid w:val="002A141F"/>
    <w:rsid w:val="002A1B10"/>
    <w:rsid w:val="002A2AE8"/>
    <w:rsid w:val="002A6C1F"/>
    <w:rsid w:val="002C050B"/>
    <w:rsid w:val="002C0D13"/>
    <w:rsid w:val="002C2D56"/>
    <w:rsid w:val="002C7301"/>
    <w:rsid w:val="002C78AF"/>
    <w:rsid w:val="002D0588"/>
    <w:rsid w:val="002D235F"/>
    <w:rsid w:val="002D2BAC"/>
    <w:rsid w:val="002D415F"/>
    <w:rsid w:val="002D4F60"/>
    <w:rsid w:val="002E1860"/>
    <w:rsid w:val="002E55CD"/>
    <w:rsid w:val="002F2DBC"/>
    <w:rsid w:val="002F3F24"/>
    <w:rsid w:val="002F6489"/>
    <w:rsid w:val="003011F5"/>
    <w:rsid w:val="00301AD7"/>
    <w:rsid w:val="00302267"/>
    <w:rsid w:val="0030254A"/>
    <w:rsid w:val="003046AE"/>
    <w:rsid w:val="00306888"/>
    <w:rsid w:val="00307AD2"/>
    <w:rsid w:val="0031130D"/>
    <w:rsid w:val="00312A29"/>
    <w:rsid w:val="00314A6F"/>
    <w:rsid w:val="003157E2"/>
    <w:rsid w:val="00320CA2"/>
    <w:rsid w:val="00322AE0"/>
    <w:rsid w:val="003231D6"/>
    <w:rsid w:val="00327B37"/>
    <w:rsid w:val="00330E84"/>
    <w:rsid w:val="00331596"/>
    <w:rsid w:val="00334394"/>
    <w:rsid w:val="00337471"/>
    <w:rsid w:val="0034506D"/>
    <w:rsid w:val="00345E4B"/>
    <w:rsid w:val="00346401"/>
    <w:rsid w:val="00347AF5"/>
    <w:rsid w:val="00351E0E"/>
    <w:rsid w:val="0035280D"/>
    <w:rsid w:val="0035344D"/>
    <w:rsid w:val="00356F64"/>
    <w:rsid w:val="0035765C"/>
    <w:rsid w:val="00357939"/>
    <w:rsid w:val="00360F98"/>
    <w:rsid w:val="00361009"/>
    <w:rsid w:val="00362478"/>
    <w:rsid w:val="0036282C"/>
    <w:rsid w:val="00362BEA"/>
    <w:rsid w:val="0036435E"/>
    <w:rsid w:val="00365E30"/>
    <w:rsid w:val="003679C0"/>
    <w:rsid w:val="00372BD1"/>
    <w:rsid w:val="00374421"/>
    <w:rsid w:val="00381EA5"/>
    <w:rsid w:val="003828F1"/>
    <w:rsid w:val="00387A5B"/>
    <w:rsid w:val="00394905"/>
    <w:rsid w:val="003A1203"/>
    <w:rsid w:val="003A25C4"/>
    <w:rsid w:val="003A5F57"/>
    <w:rsid w:val="003A7553"/>
    <w:rsid w:val="003B444B"/>
    <w:rsid w:val="003B5758"/>
    <w:rsid w:val="003B6C29"/>
    <w:rsid w:val="003B734A"/>
    <w:rsid w:val="003C0AB7"/>
    <w:rsid w:val="003C2489"/>
    <w:rsid w:val="003C3419"/>
    <w:rsid w:val="003C46D8"/>
    <w:rsid w:val="003C63E2"/>
    <w:rsid w:val="003D1CB5"/>
    <w:rsid w:val="003D340D"/>
    <w:rsid w:val="003D59A7"/>
    <w:rsid w:val="003E3916"/>
    <w:rsid w:val="003E5C8A"/>
    <w:rsid w:val="003E78A7"/>
    <w:rsid w:val="003F0714"/>
    <w:rsid w:val="003F13B0"/>
    <w:rsid w:val="003F28D2"/>
    <w:rsid w:val="003F520C"/>
    <w:rsid w:val="003F5F4A"/>
    <w:rsid w:val="004011D9"/>
    <w:rsid w:val="00403423"/>
    <w:rsid w:val="00403A41"/>
    <w:rsid w:val="00403B32"/>
    <w:rsid w:val="00405316"/>
    <w:rsid w:val="00412985"/>
    <w:rsid w:val="00413659"/>
    <w:rsid w:val="00413C33"/>
    <w:rsid w:val="00421304"/>
    <w:rsid w:val="00422B17"/>
    <w:rsid w:val="00422F3B"/>
    <w:rsid w:val="0042590A"/>
    <w:rsid w:val="004262DD"/>
    <w:rsid w:val="0042646F"/>
    <w:rsid w:val="00435096"/>
    <w:rsid w:val="004411FB"/>
    <w:rsid w:val="00443212"/>
    <w:rsid w:val="00444318"/>
    <w:rsid w:val="00445479"/>
    <w:rsid w:val="00453715"/>
    <w:rsid w:val="00455752"/>
    <w:rsid w:val="004723AA"/>
    <w:rsid w:val="00472808"/>
    <w:rsid w:val="00472B6C"/>
    <w:rsid w:val="004742C1"/>
    <w:rsid w:val="00475A6D"/>
    <w:rsid w:val="00475C6C"/>
    <w:rsid w:val="00485EB8"/>
    <w:rsid w:val="00490CD9"/>
    <w:rsid w:val="00491EFF"/>
    <w:rsid w:val="00492D7A"/>
    <w:rsid w:val="004939F4"/>
    <w:rsid w:val="00493EC0"/>
    <w:rsid w:val="00495909"/>
    <w:rsid w:val="004A0E3A"/>
    <w:rsid w:val="004A4401"/>
    <w:rsid w:val="004A4A93"/>
    <w:rsid w:val="004A53C8"/>
    <w:rsid w:val="004A5B6C"/>
    <w:rsid w:val="004A77CF"/>
    <w:rsid w:val="004B1E17"/>
    <w:rsid w:val="004B2B13"/>
    <w:rsid w:val="004B5251"/>
    <w:rsid w:val="004C0453"/>
    <w:rsid w:val="004C4A83"/>
    <w:rsid w:val="004C7B3E"/>
    <w:rsid w:val="004D1176"/>
    <w:rsid w:val="004D29D7"/>
    <w:rsid w:val="004D4E70"/>
    <w:rsid w:val="004E2D5C"/>
    <w:rsid w:val="004E2F53"/>
    <w:rsid w:val="004E2F65"/>
    <w:rsid w:val="004E3B2C"/>
    <w:rsid w:val="0050051A"/>
    <w:rsid w:val="00500DF8"/>
    <w:rsid w:val="00502837"/>
    <w:rsid w:val="005038B5"/>
    <w:rsid w:val="00504125"/>
    <w:rsid w:val="005071D4"/>
    <w:rsid w:val="00510B0E"/>
    <w:rsid w:val="00513832"/>
    <w:rsid w:val="00520502"/>
    <w:rsid w:val="005268B5"/>
    <w:rsid w:val="00526C37"/>
    <w:rsid w:val="00530EEB"/>
    <w:rsid w:val="0053139A"/>
    <w:rsid w:val="0053209A"/>
    <w:rsid w:val="005320DF"/>
    <w:rsid w:val="00533047"/>
    <w:rsid w:val="00535BE8"/>
    <w:rsid w:val="005402BF"/>
    <w:rsid w:val="00541393"/>
    <w:rsid w:val="005453CF"/>
    <w:rsid w:val="0054599D"/>
    <w:rsid w:val="0055079F"/>
    <w:rsid w:val="00551016"/>
    <w:rsid w:val="005519CA"/>
    <w:rsid w:val="00552489"/>
    <w:rsid w:val="00557530"/>
    <w:rsid w:val="00557900"/>
    <w:rsid w:val="0056019B"/>
    <w:rsid w:val="00564DEF"/>
    <w:rsid w:val="00564F2C"/>
    <w:rsid w:val="00575B03"/>
    <w:rsid w:val="005766A6"/>
    <w:rsid w:val="00577B45"/>
    <w:rsid w:val="005849D2"/>
    <w:rsid w:val="005854DB"/>
    <w:rsid w:val="0058701B"/>
    <w:rsid w:val="005919AF"/>
    <w:rsid w:val="005943AC"/>
    <w:rsid w:val="00595114"/>
    <w:rsid w:val="0059691F"/>
    <w:rsid w:val="005A1BD2"/>
    <w:rsid w:val="005A20E2"/>
    <w:rsid w:val="005A3113"/>
    <w:rsid w:val="005A56C6"/>
    <w:rsid w:val="005A6A17"/>
    <w:rsid w:val="005A7E26"/>
    <w:rsid w:val="005B3841"/>
    <w:rsid w:val="005B4275"/>
    <w:rsid w:val="005B5E34"/>
    <w:rsid w:val="005B6A1A"/>
    <w:rsid w:val="005C0480"/>
    <w:rsid w:val="005C0F58"/>
    <w:rsid w:val="005C2E0C"/>
    <w:rsid w:val="005C4A68"/>
    <w:rsid w:val="005C530B"/>
    <w:rsid w:val="005C752E"/>
    <w:rsid w:val="005C7958"/>
    <w:rsid w:val="005D09E0"/>
    <w:rsid w:val="005D2146"/>
    <w:rsid w:val="005D5884"/>
    <w:rsid w:val="005D6C70"/>
    <w:rsid w:val="005D7AD3"/>
    <w:rsid w:val="005E2481"/>
    <w:rsid w:val="005E2FE6"/>
    <w:rsid w:val="005E65D0"/>
    <w:rsid w:val="005F1097"/>
    <w:rsid w:val="005F2D05"/>
    <w:rsid w:val="005F6388"/>
    <w:rsid w:val="005F7009"/>
    <w:rsid w:val="006023FB"/>
    <w:rsid w:val="006059B4"/>
    <w:rsid w:val="00610241"/>
    <w:rsid w:val="00613A37"/>
    <w:rsid w:val="00615EDE"/>
    <w:rsid w:val="00625C07"/>
    <w:rsid w:val="00627F03"/>
    <w:rsid w:val="00631857"/>
    <w:rsid w:val="006329E1"/>
    <w:rsid w:val="00633183"/>
    <w:rsid w:val="00633E73"/>
    <w:rsid w:val="0063447C"/>
    <w:rsid w:val="00634638"/>
    <w:rsid w:val="006351BD"/>
    <w:rsid w:val="006369B4"/>
    <w:rsid w:val="00637580"/>
    <w:rsid w:val="00640081"/>
    <w:rsid w:val="00643503"/>
    <w:rsid w:val="00647571"/>
    <w:rsid w:val="00651D30"/>
    <w:rsid w:val="006532C9"/>
    <w:rsid w:val="00654EE4"/>
    <w:rsid w:val="006551AD"/>
    <w:rsid w:val="00655308"/>
    <w:rsid w:val="00664450"/>
    <w:rsid w:val="00665D7E"/>
    <w:rsid w:val="006713C4"/>
    <w:rsid w:val="0068025C"/>
    <w:rsid w:val="00685B4E"/>
    <w:rsid w:val="00685C8B"/>
    <w:rsid w:val="006873B7"/>
    <w:rsid w:val="00690C84"/>
    <w:rsid w:val="006936EB"/>
    <w:rsid w:val="006960D2"/>
    <w:rsid w:val="006B2383"/>
    <w:rsid w:val="006B58AA"/>
    <w:rsid w:val="006B5C4E"/>
    <w:rsid w:val="006C1EC5"/>
    <w:rsid w:val="006C2FD7"/>
    <w:rsid w:val="006C540B"/>
    <w:rsid w:val="006D0144"/>
    <w:rsid w:val="006D487C"/>
    <w:rsid w:val="006D62F3"/>
    <w:rsid w:val="006E3FC8"/>
    <w:rsid w:val="006E5F0F"/>
    <w:rsid w:val="006F38DB"/>
    <w:rsid w:val="00705589"/>
    <w:rsid w:val="007065AE"/>
    <w:rsid w:val="00714C4B"/>
    <w:rsid w:val="007157EF"/>
    <w:rsid w:val="007229B4"/>
    <w:rsid w:val="00725F2C"/>
    <w:rsid w:val="00730D4A"/>
    <w:rsid w:val="0073670F"/>
    <w:rsid w:val="00740FCE"/>
    <w:rsid w:val="00743EF1"/>
    <w:rsid w:val="007453B5"/>
    <w:rsid w:val="00745B9B"/>
    <w:rsid w:val="007528DC"/>
    <w:rsid w:val="00753E67"/>
    <w:rsid w:val="0075777A"/>
    <w:rsid w:val="00764BA8"/>
    <w:rsid w:val="007650DC"/>
    <w:rsid w:val="007651A1"/>
    <w:rsid w:val="007678D5"/>
    <w:rsid w:val="0077788F"/>
    <w:rsid w:val="0078058A"/>
    <w:rsid w:val="007824ED"/>
    <w:rsid w:val="00784890"/>
    <w:rsid w:val="00784AB5"/>
    <w:rsid w:val="0078737A"/>
    <w:rsid w:val="00792D0E"/>
    <w:rsid w:val="00794341"/>
    <w:rsid w:val="00796E26"/>
    <w:rsid w:val="007973AD"/>
    <w:rsid w:val="007A67F2"/>
    <w:rsid w:val="007B0B71"/>
    <w:rsid w:val="007B0CC7"/>
    <w:rsid w:val="007B17C4"/>
    <w:rsid w:val="007B1F5A"/>
    <w:rsid w:val="007B219C"/>
    <w:rsid w:val="007B2D17"/>
    <w:rsid w:val="007B381F"/>
    <w:rsid w:val="007B3AB6"/>
    <w:rsid w:val="007B5AFF"/>
    <w:rsid w:val="007C136F"/>
    <w:rsid w:val="007C5AF4"/>
    <w:rsid w:val="007D0E9E"/>
    <w:rsid w:val="007D40E3"/>
    <w:rsid w:val="007D5767"/>
    <w:rsid w:val="007D707C"/>
    <w:rsid w:val="007D79DF"/>
    <w:rsid w:val="007E0D6A"/>
    <w:rsid w:val="007E2153"/>
    <w:rsid w:val="007E2598"/>
    <w:rsid w:val="007E7111"/>
    <w:rsid w:val="007F005F"/>
    <w:rsid w:val="007F0415"/>
    <w:rsid w:val="007F3436"/>
    <w:rsid w:val="007F75EE"/>
    <w:rsid w:val="007F78A4"/>
    <w:rsid w:val="007F793B"/>
    <w:rsid w:val="008008BA"/>
    <w:rsid w:val="008033DB"/>
    <w:rsid w:val="008106C9"/>
    <w:rsid w:val="00813EC8"/>
    <w:rsid w:val="008154BE"/>
    <w:rsid w:val="00816A27"/>
    <w:rsid w:val="00816F16"/>
    <w:rsid w:val="00817E11"/>
    <w:rsid w:val="00817F8C"/>
    <w:rsid w:val="008214AF"/>
    <w:rsid w:val="0082472F"/>
    <w:rsid w:val="00831C8C"/>
    <w:rsid w:val="00833C1A"/>
    <w:rsid w:val="0083428B"/>
    <w:rsid w:val="00834571"/>
    <w:rsid w:val="00835E82"/>
    <w:rsid w:val="00837881"/>
    <w:rsid w:val="00850AC1"/>
    <w:rsid w:val="00863493"/>
    <w:rsid w:val="00866EF4"/>
    <w:rsid w:val="008710FD"/>
    <w:rsid w:val="00876F99"/>
    <w:rsid w:val="00877CA0"/>
    <w:rsid w:val="00880215"/>
    <w:rsid w:val="008820B3"/>
    <w:rsid w:val="00884D9B"/>
    <w:rsid w:val="00886169"/>
    <w:rsid w:val="0089049C"/>
    <w:rsid w:val="00892C40"/>
    <w:rsid w:val="00893CEC"/>
    <w:rsid w:val="0089410F"/>
    <w:rsid w:val="00894438"/>
    <w:rsid w:val="00894E36"/>
    <w:rsid w:val="00894FC9"/>
    <w:rsid w:val="008965F6"/>
    <w:rsid w:val="008971BC"/>
    <w:rsid w:val="008A2B5E"/>
    <w:rsid w:val="008A2DC6"/>
    <w:rsid w:val="008A74D4"/>
    <w:rsid w:val="008B0488"/>
    <w:rsid w:val="008B1D54"/>
    <w:rsid w:val="008B3549"/>
    <w:rsid w:val="008B5727"/>
    <w:rsid w:val="008C0104"/>
    <w:rsid w:val="008C5E02"/>
    <w:rsid w:val="008C746D"/>
    <w:rsid w:val="008C7C3E"/>
    <w:rsid w:val="008C7D8E"/>
    <w:rsid w:val="008D0492"/>
    <w:rsid w:val="008D10A5"/>
    <w:rsid w:val="008D254A"/>
    <w:rsid w:val="008D2C46"/>
    <w:rsid w:val="008D3386"/>
    <w:rsid w:val="008D41C8"/>
    <w:rsid w:val="008D4CA0"/>
    <w:rsid w:val="008D590D"/>
    <w:rsid w:val="008D6552"/>
    <w:rsid w:val="008D7C2F"/>
    <w:rsid w:val="008E2AA2"/>
    <w:rsid w:val="008F4D53"/>
    <w:rsid w:val="008F704C"/>
    <w:rsid w:val="008F7FB9"/>
    <w:rsid w:val="0090206C"/>
    <w:rsid w:val="00902998"/>
    <w:rsid w:val="009102D9"/>
    <w:rsid w:val="009128B4"/>
    <w:rsid w:val="00912C1B"/>
    <w:rsid w:val="0091353B"/>
    <w:rsid w:val="00913B92"/>
    <w:rsid w:val="009140B7"/>
    <w:rsid w:val="00916346"/>
    <w:rsid w:val="0092125E"/>
    <w:rsid w:val="00921989"/>
    <w:rsid w:val="00922BC0"/>
    <w:rsid w:val="00924319"/>
    <w:rsid w:val="0092653A"/>
    <w:rsid w:val="00927CEF"/>
    <w:rsid w:val="00930664"/>
    <w:rsid w:val="009325F8"/>
    <w:rsid w:val="00934AD1"/>
    <w:rsid w:val="009355C2"/>
    <w:rsid w:val="00937E0A"/>
    <w:rsid w:val="009501F8"/>
    <w:rsid w:val="00952994"/>
    <w:rsid w:val="00952A7A"/>
    <w:rsid w:val="00955063"/>
    <w:rsid w:val="0095712E"/>
    <w:rsid w:val="00960BC7"/>
    <w:rsid w:val="00960E9F"/>
    <w:rsid w:val="0096131F"/>
    <w:rsid w:val="0096399A"/>
    <w:rsid w:val="00963A38"/>
    <w:rsid w:val="00966105"/>
    <w:rsid w:val="00970A17"/>
    <w:rsid w:val="00972A81"/>
    <w:rsid w:val="00974BF8"/>
    <w:rsid w:val="0097535B"/>
    <w:rsid w:val="009764DF"/>
    <w:rsid w:val="00990F84"/>
    <w:rsid w:val="009938A6"/>
    <w:rsid w:val="00993EC9"/>
    <w:rsid w:val="009A312F"/>
    <w:rsid w:val="009A3714"/>
    <w:rsid w:val="009A3B33"/>
    <w:rsid w:val="009A45A0"/>
    <w:rsid w:val="009A702D"/>
    <w:rsid w:val="009A7117"/>
    <w:rsid w:val="009A79BF"/>
    <w:rsid w:val="009B35B5"/>
    <w:rsid w:val="009B44C8"/>
    <w:rsid w:val="009B4773"/>
    <w:rsid w:val="009C57AA"/>
    <w:rsid w:val="009D2556"/>
    <w:rsid w:val="009D3A7E"/>
    <w:rsid w:val="009D6F97"/>
    <w:rsid w:val="009D76C4"/>
    <w:rsid w:val="009E603B"/>
    <w:rsid w:val="009E6DE1"/>
    <w:rsid w:val="009E6FFC"/>
    <w:rsid w:val="009F78CC"/>
    <w:rsid w:val="00A0018D"/>
    <w:rsid w:val="00A01AE4"/>
    <w:rsid w:val="00A03A36"/>
    <w:rsid w:val="00A15DC4"/>
    <w:rsid w:val="00A20E9E"/>
    <w:rsid w:val="00A2254F"/>
    <w:rsid w:val="00A249EF"/>
    <w:rsid w:val="00A24E61"/>
    <w:rsid w:val="00A2686C"/>
    <w:rsid w:val="00A40831"/>
    <w:rsid w:val="00A41896"/>
    <w:rsid w:val="00A45A0D"/>
    <w:rsid w:val="00A46E80"/>
    <w:rsid w:val="00A50949"/>
    <w:rsid w:val="00A52AED"/>
    <w:rsid w:val="00A630FD"/>
    <w:rsid w:val="00A66813"/>
    <w:rsid w:val="00A67285"/>
    <w:rsid w:val="00A674F3"/>
    <w:rsid w:val="00A70624"/>
    <w:rsid w:val="00A713E3"/>
    <w:rsid w:val="00A74908"/>
    <w:rsid w:val="00A75FBE"/>
    <w:rsid w:val="00A7702E"/>
    <w:rsid w:val="00A779B8"/>
    <w:rsid w:val="00A85BE9"/>
    <w:rsid w:val="00A90E00"/>
    <w:rsid w:val="00A91213"/>
    <w:rsid w:val="00A91F32"/>
    <w:rsid w:val="00A94917"/>
    <w:rsid w:val="00A960DC"/>
    <w:rsid w:val="00AA29B1"/>
    <w:rsid w:val="00AA387F"/>
    <w:rsid w:val="00AA66D7"/>
    <w:rsid w:val="00AA7D48"/>
    <w:rsid w:val="00AB2184"/>
    <w:rsid w:val="00AB2CEA"/>
    <w:rsid w:val="00AC3653"/>
    <w:rsid w:val="00AC45F7"/>
    <w:rsid w:val="00AC4B39"/>
    <w:rsid w:val="00AC7043"/>
    <w:rsid w:val="00AD2F5E"/>
    <w:rsid w:val="00AD3B5F"/>
    <w:rsid w:val="00AD47B2"/>
    <w:rsid w:val="00AD4DD4"/>
    <w:rsid w:val="00AE0150"/>
    <w:rsid w:val="00AE0241"/>
    <w:rsid w:val="00AE15DD"/>
    <w:rsid w:val="00AE3139"/>
    <w:rsid w:val="00AE5008"/>
    <w:rsid w:val="00AE7EB3"/>
    <w:rsid w:val="00AF6186"/>
    <w:rsid w:val="00AF7B1A"/>
    <w:rsid w:val="00B00C2D"/>
    <w:rsid w:val="00B14707"/>
    <w:rsid w:val="00B2299F"/>
    <w:rsid w:val="00B26302"/>
    <w:rsid w:val="00B30B42"/>
    <w:rsid w:val="00B3449F"/>
    <w:rsid w:val="00B35D1E"/>
    <w:rsid w:val="00B37B3B"/>
    <w:rsid w:val="00B42654"/>
    <w:rsid w:val="00B44C47"/>
    <w:rsid w:val="00B51C73"/>
    <w:rsid w:val="00B571D1"/>
    <w:rsid w:val="00B57756"/>
    <w:rsid w:val="00B57F4F"/>
    <w:rsid w:val="00B60EE7"/>
    <w:rsid w:val="00B616F2"/>
    <w:rsid w:val="00B62405"/>
    <w:rsid w:val="00B624B3"/>
    <w:rsid w:val="00B701F1"/>
    <w:rsid w:val="00B71944"/>
    <w:rsid w:val="00B725F7"/>
    <w:rsid w:val="00B72E4A"/>
    <w:rsid w:val="00B7636D"/>
    <w:rsid w:val="00B80CF1"/>
    <w:rsid w:val="00B83BC9"/>
    <w:rsid w:val="00B90BF0"/>
    <w:rsid w:val="00B90C11"/>
    <w:rsid w:val="00B95771"/>
    <w:rsid w:val="00B972EF"/>
    <w:rsid w:val="00B9745B"/>
    <w:rsid w:val="00BA1281"/>
    <w:rsid w:val="00BA2A38"/>
    <w:rsid w:val="00BA31C4"/>
    <w:rsid w:val="00BB02E6"/>
    <w:rsid w:val="00BB2931"/>
    <w:rsid w:val="00BB2D9F"/>
    <w:rsid w:val="00BB7519"/>
    <w:rsid w:val="00BB7C1A"/>
    <w:rsid w:val="00BC199A"/>
    <w:rsid w:val="00BC287C"/>
    <w:rsid w:val="00BC51F9"/>
    <w:rsid w:val="00BC556E"/>
    <w:rsid w:val="00BD0C60"/>
    <w:rsid w:val="00BD143E"/>
    <w:rsid w:val="00BD6226"/>
    <w:rsid w:val="00BE1D10"/>
    <w:rsid w:val="00BE6679"/>
    <w:rsid w:val="00BE7740"/>
    <w:rsid w:val="00BF1852"/>
    <w:rsid w:val="00BF35B1"/>
    <w:rsid w:val="00BF79AF"/>
    <w:rsid w:val="00BF7F05"/>
    <w:rsid w:val="00C0077F"/>
    <w:rsid w:val="00C00C77"/>
    <w:rsid w:val="00C01F90"/>
    <w:rsid w:val="00C05E7F"/>
    <w:rsid w:val="00C1054B"/>
    <w:rsid w:val="00C11168"/>
    <w:rsid w:val="00C1268E"/>
    <w:rsid w:val="00C13BDB"/>
    <w:rsid w:val="00C176E3"/>
    <w:rsid w:val="00C17BCF"/>
    <w:rsid w:val="00C3246A"/>
    <w:rsid w:val="00C354FB"/>
    <w:rsid w:val="00C35D0C"/>
    <w:rsid w:val="00C419EE"/>
    <w:rsid w:val="00C42010"/>
    <w:rsid w:val="00C42B60"/>
    <w:rsid w:val="00C4554C"/>
    <w:rsid w:val="00C57909"/>
    <w:rsid w:val="00C57BFB"/>
    <w:rsid w:val="00C6237B"/>
    <w:rsid w:val="00C635A6"/>
    <w:rsid w:val="00C65564"/>
    <w:rsid w:val="00C7117C"/>
    <w:rsid w:val="00C72247"/>
    <w:rsid w:val="00C766B0"/>
    <w:rsid w:val="00C82721"/>
    <w:rsid w:val="00C85A37"/>
    <w:rsid w:val="00C91337"/>
    <w:rsid w:val="00C946ED"/>
    <w:rsid w:val="00C95EC4"/>
    <w:rsid w:val="00C97198"/>
    <w:rsid w:val="00CA2CA4"/>
    <w:rsid w:val="00CA41B4"/>
    <w:rsid w:val="00CA61D8"/>
    <w:rsid w:val="00CB2FDC"/>
    <w:rsid w:val="00CB3949"/>
    <w:rsid w:val="00CB7A18"/>
    <w:rsid w:val="00CC2254"/>
    <w:rsid w:val="00CC3F1A"/>
    <w:rsid w:val="00CC5A56"/>
    <w:rsid w:val="00CC6EB2"/>
    <w:rsid w:val="00CC7620"/>
    <w:rsid w:val="00CC7DEA"/>
    <w:rsid w:val="00CD10AC"/>
    <w:rsid w:val="00CD1D98"/>
    <w:rsid w:val="00CD211F"/>
    <w:rsid w:val="00CD359D"/>
    <w:rsid w:val="00CD45D5"/>
    <w:rsid w:val="00CD628C"/>
    <w:rsid w:val="00CD743B"/>
    <w:rsid w:val="00CE4684"/>
    <w:rsid w:val="00CF05BF"/>
    <w:rsid w:val="00CF1267"/>
    <w:rsid w:val="00CF24D9"/>
    <w:rsid w:val="00D0248B"/>
    <w:rsid w:val="00D115C3"/>
    <w:rsid w:val="00D11DCE"/>
    <w:rsid w:val="00D1285D"/>
    <w:rsid w:val="00D13200"/>
    <w:rsid w:val="00D14434"/>
    <w:rsid w:val="00D15BA4"/>
    <w:rsid w:val="00D2060E"/>
    <w:rsid w:val="00D210F6"/>
    <w:rsid w:val="00D24CD3"/>
    <w:rsid w:val="00D26769"/>
    <w:rsid w:val="00D26CC7"/>
    <w:rsid w:val="00D277F5"/>
    <w:rsid w:val="00D27AF8"/>
    <w:rsid w:val="00D30971"/>
    <w:rsid w:val="00D32068"/>
    <w:rsid w:val="00D33474"/>
    <w:rsid w:val="00D35E87"/>
    <w:rsid w:val="00D3729A"/>
    <w:rsid w:val="00D37BCF"/>
    <w:rsid w:val="00D42E22"/>
    <w:rsid w:val="00D46F1C"/>
    <w:rsid w:val="00D5466E"/>
    <w:rsid w:val="00D562BE"/>
    <w:rsid w:val="00D5731B"/>
    <w:rsid w:val="00D57E0B"/>
    <w:rsid w:val="00D615C7"/>
    <w:rsid w:val="00D6543F"/>
    <w:rsid w:val="00D667C9"/>
    <w:rsid w:val="00D70FFB"/>
    <w:rsid w:val="00D71971"/>
    <w:rsid w:val="00D74E0C"/>
    <w:rsid w:val="00D77042"/>
    <w:rsid w:val="00D8035D"/>
    <w:rsid w:val="00D81FF7"/>
    <w:rsid w:val="00D839E7"/>
    <w:rsid w:val="00D94688"/>
    <w:rsid w:val="00D96897"/>
    <w:rsid w:val="00DA2783"/>
    <w:rsid w:val="00DA2E82"/>
    <w:rsid w:val="00DA4C93"/>
    <w:rsid w:val="00DA6ABB"/>
    <w:rsid w:val="00DB3512"/>
    <w:rsid w:val="00DB3A9D"/>
    <w:rsid w:val="00DB5A2E"/>
    <w:rsid w:val="00DC0528"/>
    <w:rsid w:val="00DC1104"/>
    <w:rsid w:val="00DC111D"/>
    <w:rsid w:val="00DC7466"/>
    <w:rsid w:val="00DC7E1C"/>
    <w:rsid w:val="00DE2994"/>
    <w:rsid w:val="00DE6419"/>
    <w:rsid w:val="00DE65A2"/>
    <w:rsid w:val="00DE74BD"/>
    <w:rsid w:val="00DF2DCC"/>
    <w:rsid w:val="00DF31B1"/>
    <w:rsid w:val="00DF6A32"/>
    <w:rsid w:val="00E01774"/>
    <w:rsid w:val="00E01D0E"/>
    <w:rsid w:val="00E02553"/>
    <w:rsid w:val="00E029C8"/>
    <w:rsid w:val="00E05FF6"/>
    <w:rsid w:val="00E06F9F"/>
    <w:rsid w:val="00E122D5"/>
    <w:rsid w:val="00E1279E"/>
    <w:rsid w:val="00E13542"/>
    <w:rsid w:val="00E16215"/>
    <w:rsid w:val="00E23829"/>
    <w:rsid w:val="00E23865"/>
    <w:rsid w:val="00E249C4"/>
    <w:rsid w:val="00E27AA8"/>
    <w:rsid w:val="00E31140"/>
    <w:rsid w:val="00E31650"/>
    <w:rsid w:val="00E32658"/>
    <w:rsid w:val="00E34A64"/>
    <w:rsid w:val="00E35169"/>
    <w:rsid w:val="00E35788"/>
    <w:rsid w:val="00E42A76"/>
    <w:rsid w:val="00E4586B"/>
    <w:rsid w:val="00E45F24"/>
    <w:rsid w:val="00E51025"/>
    <w:rsid w:val="00E5287F"/>
    <w:rsid w:val="00E53724"/>
    <w:rsid w:val="00E54322"/>
    <w:rsid w:val="00E552C8"/>
    <w:rsid w:val="00E60B9B"/>
    <w:rsid w:val="00E73585"/>
    <w:rsid w:val="00E75006"/>
    <w:rsid w:val="00E806B9"/>
    <w:rsid w:val="00E835D5"/>
    <w:rsid w:val="00E84350"/>
    <w:rsid w:val="00E85863"/>
    <w:rsid w:val="00E91AE4"/>
    <w:rsid w:val="00E92F10"/>
    <w:rsid w:val="00E945C2"/>
    <w:rsid w:val="00E970E6"/>
    <w:rsid w:val="00EA2BD2"/>
    <w:rsid w:val="00EA431D"/>
    <w:rsid w:val="00EA7C44"/>
    <w:rsid w:val="00EB24EA"/>
    <w:rsid w:val="00EB35E7"/>
    <w:rsid w:val="00EB5A3F"/>
    <w:rsid w:val="00EC2619"/>
    <w:rsid w:val="00EC4BCD"/>
    <w:rsid w:val="00EC54C0"/>
    <w:rsid w:val="00EC6AD6"/>
    <w:rsid w:val="00ED5DE8"/>
    <w:rsid w:val="00EE0062"/>
    <w:rsid w:val="00EE2A3E"/>
    <w:rsid w:val="00EE7554"/>
    <w:rsid w:val="00EE7E58"/>
    <w:rsid w:val="00EF5B12"/>
    <w:rsid w:val="00EF6368"/>
    <w:rsid w:val="00F07AA0"/>
    <w:rsid w:val="00F1250B"/>
    <w:rsid w:val="00F12F39"/>
    <w:rsid w:val="00F16DB1"/>
    <w:rsid w:val="00F217D3"/>
    <w:rsid w:val="00F23BBD"/>
    <w:rsid w:val="00F249B1"/>
    <w:rsid w:val="00F25554"/>
    <w:rsid w:val="00F25B4D"/>
    <w:rsid w:val="00F30F0A"/>
    <w:rsid w:val="00F33F5E"/>
    <w:rsid w:val="00F442D8"/>
    <w:rsid w:val="00F514F9"/>
    <w:rsid w:val="00F51CDE"/>
    <w:rsid w:val="00F605D7"/>
    <w:rsid w:val="00F60840"/>
    <w:rsid w:val="00F60E24"/>
    <w:rsid w:val="00F6773F"/>
    <w:rsid w:val="00F6786A"/>
    <w:rsid w:val="00F703B1"/>
    <w:rsid w:val="00F710F7"/>
    <w:rsid w:val="00F75B86"/>
    <w:rsid w:val="00F77933"/>
    <w:rsid w:val="00F8272C"/>
    <w:rsid w:val="00F8411A"/>
    <w:rsid w:val="00F9396B"/>
    <w:rsid w:val="00F940AA"/>
    <w:rsid w:val="00F96917"/>
    <w:rsid w:val="00FA4250"/>
    <w:rsid w:val="00FA7C39"/>
    <w:rsid w:val="00FB09FC"/>
    <w:rsid w:val="00FB351A"/>
    <w:rsid w:val="00FC1405"/>
    <w:rsid w:val="00FC3859"/>
    <w:rsid w:val="00FD52E9"/>
    <w:rsid w:val="00FD7D46"/>
    <w:rsid w:val="00FE272A"/>
    <w:rsid w:val="00FF04F2"/>
    <w:rsid w:val="00FF0913"/>
    <w:rsid w:val="00FF1423"/>
    <w:rsid w:val="00FF37EA"/>
    <w:rsid w:val="00FF49D7"/>
    <w:rsid w:val="00FF7EFE"/>
    <w:rsid w:val="4E44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5A93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285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En-tteCar">
    <w:name w:val="En-tête Car"/>
    <w:basedOn w:val="Policepardfaut"/>
    <w:link w:val="En-tte"/>
    <w:uiPriority w:val="99"/>
    <w:rsid w:val="00A67285"/>
    <w:rPr>
      <w:rFonts w:cstheme="minorHAnsi"/>
      <w:i/>
      <w:color w:val="331D01"/>
      <w:sz w:val="24"/>
    </w:rPr>
  </w:style>
  <w:style w:type="paragraph" w:styleId="Pieddepage">
    <w:name w:val="footer"/>
    <w:basedOn w:val="Normal"/>
    <w:link w:val="PieddepageC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347AF5"/>
    <w:rPr>
      <w:color w:val="595959" w:themeColor="text1" w:themeTint="A6"/>
      <w:sz w:val="18"/>
    </w:rPr>
  </w:style>
  <w:style w:type="character" w:styleId="Textedelespacerserv">
    <w:name w:val="Placeholder Text"/>
    <w:basedOn w:val="Policepardfaut"/>
    <w:uiPriority w:val="99"/>
    <w:semiHidden/>
    <w:rsid w:val="005A20E2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ous-titreCar">
    <w:name w:val="Sous-titre Car"/>
    <w:basedOn w:val="Policepardfaut"/>
    <w:link w:val="Sous-titr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Titre1Car">
    <w:name w:val="Titre 1 Car"/>
    <w:basedOn w:val="Policepardfaut"/>
    <w:link w:val="Titre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Pardfaut">
    <w:name w:val="Par défau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Accentuationlgre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Accentuation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Accentuationintense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Grilledutableau">
    <w:name w:val="Table Grid"/>
    <w:basedOn w:val="Tableau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En-ttedetabledesmatires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M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Lienhypertexte">
    <w:name w:val="Hyperlink"/>
    <w:basedOn w:val="Policepardfaut"/>
    <w:uiPriority w:val="99"/>
    <w:semiHidden/>
    <w:rsid w:val="001E1E58"/>
    <w:rPr>
      <w:color w:val="000000" w:themeColor="hyperlink"/>
      <w:u w:val="single"/>
    </w:rPr>
  </w:style>
  <w:style w:type="paragraph" w:styleId="TM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Marquedecommentaire">
    <w:name w:val="annotation reference"/>
    <w:basedOn w:val="Policepardfaut"/>
    <w:uiPriority w:val="99"/>
    <w:semiHidden/>
    <w:unhideWhenUsed/>
    <w:rsid w:val="007C136F"/>
    <w:rPr>
      <w:sz w:val="16"/>
      <w:szCs w:val="16"/>
    </w:rPr>
  </w:style>
  <w:style w:type="paragraph" w:styleId="Sansinterligne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epuces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enumros">
    <w:name w:val="List Number"/>
    <w:basedOn w:val="Normal"/>
    <w:uiPriority w:val="99"/>
    <w:rsid w:val="00685B4E"/>
    <w:pPr>
      <w:numPr>
        <w:numId w:val="6"/>
      </w:numPr>
      <w:spacing w:before="0" w:line="276" w:lineRule="auto"/>
    </w:pPr>
  </w:style>
  <w:style w:type="character" w:styleId="lev">
    <w:name w:val="Strong"/>
    <w:basedOn w:val="Policepardfaut"/>
    <w:uiPriority w:val="22"/>
    <w:qFormat/>
    <w:rsid w:val="00BA31C4"/>
    <w:rPr>
      <w:b/>
      <w:bCs/>
    </w:rPr>
  </w:style>
  <w:style w:type="character" w:customStyle="1" w:styleId="Gras">
    <w:name w:val="Gras"/>
    <w:uiPriority w:val="1"/>
    <w:semiHidden/>
    <w:qFormat/>
    <w:rsid w:val="00BA31C4"/>
    <w:rPr>
      <w:b/>
      <w:bCs/>
    </w:rPr>
  </w:style>
  <w:style w:type="paragraph" w:styleId="Listepuces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Titredugraphique1">
    <w:name w:val="Titre du graphique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Titredugraphique2">
    <w:name w:val="Titre du graphique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Titredugraphique3">
    <w:name w:val="Titre du graphique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Titredugraphique4">
    <w:name w:val="Titre du graphique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Pucedugraphique">
    <w:name w:val="Puce du graphique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2">
    <w:name w:val="Puce du graphique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3">
    <w:name w:val="Puce du graphique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4">
    <w:name w:val="Puce du graphique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extedetableaugrandetaille">
    <w:name w:val="Texte de tableau grande taill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enumros2">
    <w:name w:val="List Number 2"/>
    <w:basedOn w:val="Normal"/>
    <w:uiPriority w:val="99"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asecocher">
    <w:name w:val="Case à cocher"/>
    <w:basedOn w:val="Normal"/>
    <w:qFormat/>
    <w:rsid w:val="00A67285"/>
    <w:pPr>
      <w:spacing w:before="0" w:after="0"/>
    </w:pPr>
  </w:style>
  <w:style w:type="character" w:styleId="Mentionnonrsolue">
    <w:name w:val="Unresolved Mention"/>
    <w:basedOn w:val="Policepardfaut"/>
    <w:uiPriority w:val="99"/>
    <w:semiHidden/>
    <w:unhideWhenUsed/>
    <w:rsid w:val="003011F5"/>
    <w:rPr>
      <w:color w:val="605E5C"/>
      <w:shd w:val="clear" w:color="auto" w:fill="E1DFDD"/>
    </w:rPr>
  </w:style>
  <w:style w:type="table" w:styleId="TableauGrille4-Accentuation6">
    <w:name w:val="Grid Table 4 Accent 6"/>
    <w:basedOn w:val="TableauNormal"/>
    <w:uiPriority w:val="49"/>
    <w:rsid w:val="0035344D"/>
    <w:pPr>
      <w:spacing w:after="0" w:line="240" w:lineRule="auto"/>
    </w:pPr>
    <w:tblPr>
      <w:tblStyleRowBandSize w:val="1"/>
      <w:tblStyleColBandSize w:val="1"/>
      <w:tblBorders>
        <w:top w:val="single" w:sz="4" w:space="0" w:color="F3A973" w:themeColor="accent6" w:themeTint="99"/>
        <w:left w:val="single" w:sz="4" w:space="0" w:color="F3A973" w:themeColor="accent6" w:themeTint="99"/>
        <w:bottom w:val="single" w:sz="4" w:space="0" w:color="F3A973" w:themeColor="accent6" w:themeTint="99"/>
        <w:right w:val="single" w:sz="4" w:space="0" w:color="F3A973" w:themeColor="accent6" w:themeTint="99"/>
        <w:insideH w:val="single" w:sz="4" w:space="0" w:color="F3A973" w:themeColor="accent6" w:themeTint="99"/>
        <w:insideV w:val="single" w:sz="4" w:space="0" w:color="F3A9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7216" w:themeColor="accent6"/>
          <w:left w:val="single" w:sz="4" w:space="0" w:color="EC7216" w:themeColor="accent6"/>
          <w:bottom w:val="single" w:sz="4" w:space="0" w:color="EC7216" w:themeColor="accent6"/>
          <w:right w:val="single" w:sz="4" w:space="0" w:color="EC7216" w:themeColor="accent6"/>
          <w:insideH w:val="nil"/>
          <w:insideV w:val="nil"/>
        </w:tcBorders>
        <w:shd w:val="clear" w:color="auto" w:fill="EC7216" w:themeFill="accent6"/>
      </w:tcPr>
    </w:tblStylePr>
    <w:tblStylePr w:type="lastRow">
      <w:rPr>
        <w:b/>
        <w:bCs/>
      </w:rPr>
      <w:tblPr/>
      <w:tcPr>
        <w:tcBorders>
          <w:top w:val="double" w:sz="4" w:space="0" w:color="EC721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2D0" w:themeFill="accent6" w:themeFillTint="33"/>
      </w:tcPr>
    </w:tblStylePr>
    <w:tblStylePr w:type="band1Horz">
      <w:tblPr/>
      <w:tcPr>
        <w:shd w:val="clear" w:color="auto" w:fill="FBE2D0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7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5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9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9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2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5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0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2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0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ERA623\AppData\Roaming\Microsoft\Templates\Liste%20pour%20cr&#233;er%20son%20entreprise%20&#224;%20domici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AB4625754FD480D9D38AEA1DFCED7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D280B9-97E3-4070-9EA4-009635BC4CC4}"/>
      </w:docPartPr>
      <w:docPartBody>
        <w:p w:rsidR="00847B8E" w:rsidRDefault="00D70FFB">
          <w:pPr>
            <w:pStyle w:val="8AB4625754FD480D9D38AEA1DFCED7C2"/>
          </w:pPr>
          <w:r w:rsidRPr="007D707C">
            <w:rPr>
              <w:lang w:bidi="fr-FR"/>
            </w:rPr>
            <w:t>AGENCE À DOMICILE</w:t>
          </w:r>
        </w:p>
      </w:docPartBody>
    </w:docPart>
    <w:docPart>
      <w:docPartPr>
        <w:name w:val="28965635E02D41B68E53B817DFD3FE6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C7E05F-8263-4B47-B13A-8F58DF2506BC}"/>
      </w:docPartPr>
      <w:docPartBody>
        <w:p w:rsidR="00847B8E" w:rsidRDefault="00D70FFB">
          <w:pPr>
            <w:pStyle w:val="28965635E02D41B68E53B817DFD3FE63"/>
          </w:pPr>
          <w:r w:rsidRPr="007D707C">
            <w:rPr>
              <w:lang w:bidi="fr-FR"/>
            </w:rPr>
            <w:t>Liste de contrôle de démarrage</w:t>
          </w:r>
        </w:p>
      </w:docPartBody>
    </w:docPart>
    <w:docPart>
      <w:docPartPr>
        <w:name w:val="C03454E7D5784571B4CD6AB530D338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30D355-B5C6-4AE4-B05C-0ED26EC0D076}"/>
      </w:docPartPr>
      <w:docPartBody>
        <w:p w:rsidR="00847B8E" w:rsidRDefault="00D70FFB">
          <w:pPr>
            <w:pStyle w:val="C03454E7D5784571B4CD6AB530D338E0"/>
          </w:pPr>
          <w:r w:rsidRPr="007D707C">
            <w:rPr>
              <w:lang w:bidi="fr-FR"/>
            </w:rPr>
            <w:t>Effectuez une évaluation personnelle pour déterminer la raison pour laquelle vous voulez démarrer une entreprise.</w:t>
          </w:r>
        </w:p>
      </w:docPartBody>
    </w:docPart>
    <w:docPart>
      <w:docPartPr>
        <w:name w:val="DB428D8CF3674EBD88E84906D77638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2248FC-9694-49E2-91E7-26BFBC46FCFB}"/>
      </w:docPartPr>
      <w:docPartBody>
        <w:p w:rsidR="00847B8E" w:rsidRDefault="00D70FFB">
          <w:pPr>
            <w:pStyle w:val="DB428D8CF3674EBD88E84906D776388C"/>
          </w:pPr>
          <w:r w:rsidRPr="007D707C">
            <w:rPr>
              <w:lang w:bidi="fr-FR"/>
            </w:rPr>
            <w:t>Créez un plan de développement 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Cambria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B8E"/>
    <w:rsid w:val="000179A7"/>
    <w:rsid w:val="000D7D58"/>
    <w:rsid w:val="001E48CB"/>
    <w:rsid w:val="004D7135"/>
    <w:rsid w:val="00617675"/>
    <w:rsid w:val="006558D6"/>
    <w:rsid w:val="00670F5F"/>
    <w:rsid w:val="006A33AE"/>
    <w:rsid w:val="007B3B17"/>
    <w:rsid w:val="00836D74"/>
    <w:rsid w:val="00847B8E"/>
    <w:rsid w:val="0097037A"/>
    <w:rsid w:val="009D3B5E"/>
    <w:rsid w:val="00AD3B5F"/>
    <w:rsid w:val="00B211D8"/>
    <w:rsid w:val="00BE0598"/>
    <w:rsid w:val="00C05607"/>
    <w:rsid w:val="00D70FFB"/>
    <w:rsid w:val="00F23BBD"/>
    <w:rsid w:val="00F5128D"/>
    <w:rsid w:val="00FB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AB4625754FD480D9D38AEA1DFCED7C2">
    <w:name w:val="8AB4625754FD480D9D38AEA1DFCED7C2"/>
  </w:style>
  <w:style w:type="paragraph" w:customStyle="1" w:styleId="28965635E02D41B68E53B817DFD3FE63">
    <w:name w:val="28965635E02D41B68E53B817DFD3FE63"/>
  </w:style>
  <w:style w:type="paragraph" w:customStyle="1" w:styleId="C03454E7D5784571B4CD6AB530D338E0">
    <w:name w:val="C03454E7D5784571B4CD6AB530D338E0"/>
  </w:style>
  <w:style w:type="paragraph" w:customStyle="1" w:styleId="DB428D8CF3674EBD88E84906D776388C">
    <w:name w:val="DB428D8CF3674EBD88E84906D77638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PDC 2026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5038721-f369-48f0-ab71-44007c39ad25">
      <Terms xmlns="http://schemas.microsoft.com/office/infopath/2007/PartnerControls"/>
    </lcf76f155ced4ddcb4097134ff3c332f>
    <TaxCatchAll xmlns="31d9612e-ed70-4a76-9587-00bca1a3050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2B2E7E0C75BD42ACB339DC0C05D9CE" ma:contentTypeVersion="15" ma:contentTypeDescription="Crée un document." ma:contentTypeScope="" ma:versionID="f7aa7b7b4faca564f4ad1e04ca3e7bab">
  <xsd:schema xmlns:xsd="http://www.w3.org/2001/XMLSchema" xmlns:xs="http://www.w3.org/2001/XMLSchema" xmlns:p="http://schemas.microsoft.com/office/2006/metadata/properties" xmlns:ns2="65038721-f369-48f0-ab71-44007c39ad25" xmlns:ns3="31d9612e-ed70-4a76-9587-00bca1a30504" targetNamespace="http://schemas.microsoft.com/office/2006/metadata/properties" ma:root="true" ma:fieldsID="b40f85f4137cbab8967081250e1c29d0" ns2:_="" ns3:_="">
    <xsd:import namespace="65038721-f369-48f0-ab71-44007c39ad25"/>
    <xsd:import namespace="31d9612e-ed70-4a76-9587-00bca1a305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038721-f369-48f0-ab71-44007c39ad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6d3a89c3-dfa8-4892-b639-3079eaac7c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d9612e-ed70-4a76-9587-00bca1a305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385422f4-e740-4260-a185-bc7b8b81e742}" ma:internalName="TaxCatchAll" ma:showField="CatchAllData" ma:web="31d9612e-ed70-4a76-9587-00bca1a305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9D665E-9F2B-4523-84BE-A4382ED53113}">
  <ds:schemaRefs>
    <ds:schemaRef ds:uri="http://schemas.microsoft.com/office/2006/metadata/properties"/>
    <ds:schemaRef ds:uri="http://schemas.microsoft.com/office/infopath/2007/PartnerControls"/>
    <ds:schemaRef ds:uri="f148322c-15bf-4be6-8490-4e983354c072"/>
    <ds:schemaRef ds:uri="be56602e-bc87-490b-b665-680e17c42d22"/>
  </ds:schemaRefs>
</ds:datastoreItem>
</file>

<file path=customXml/itemProps3.xml><?xml version="1.0" encoding="utf-8"?>
<ds:datastoreItem xmlns:ds="http://schemas.openxmlformats.org/officeDocument/2006/customXml" ds:itemID="{C485F324-02FC-4109-ABA6-C745A802C9B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AF0DA1A-740E-4720-9F36-517EDFDE3D37}"/>
</file>

<file path=customXml/itemProps5.xml><?xml version="1.0" encoding="utf-8"?>
<ds:datastoreItem xmlns:ds="http://schemas.openxmlformats.org/officeDocument/2006/customXml" ds:itemID="{163BC185-8E20-4ACF-97AA-9CAB70B391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Liste pour créer son entreprise à domicile</Template>
  <TotalTime>0</TotalTime>
  <Pages>6</Pages>
  <Words>408</Words>
  <Characters>2250</Characters>
  <Application>Microsoft Office Word</Application>
  <DocSecurity>0</DocSecurity>
  <Lines>18</Lines>
  <Paragraphs>5</Paragraphs>
  <ScaleCrop>false</ScaleCrop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DÉVELOPPEMENT DES COMPETENCES 2026</dc:title>
  <dc:subject/>
  <dc:creator/>
  <cp:keywords/>
  <dc:description/>
  <cp:lastModifiedBy/>
  <cp:revision>1</cp:revision>
  <dcterms:created xsi:type="dcterms:W3CDTF">2026-03-12T10:35:00Z</dcterms:created>
  <dcterms:modified xsi:type="dcterms:W3CDTF">2026-03-12T10:38:00Z</dcterms:modified>
  <cp:contentStatus>PRÉSENTATION CSE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0x010100302B2E7E0C75BD42ACB339DC0C05D9CE</vt:lpwstr>
  </property>
  <property fmtid="{D5CDD505-2E9C-101B-9397-08002B2CF9AE}" pid="3" name="MediaServiceImageTags">
    <vt:lpwstr/>
  </property>
  <property fmtid="{D5CDD505-2E9C-101B-9397-08002B2CF9AE}" pid="4" name="Processus">
    <vt:lpwstr/>
  </property>
  <property fmtid="{D5CDD505-2E9C-101B-9397-08002B2CF9AE}" pid="5" name="Th_x00e9_matiques">
    <vt:lpwstr/>
  </property>
  <property fmtid="{D5CDD505-2E9C-101B-9397-08002B2CF9AE}" pid="6" name="Thématiques">
    <vt:lpwstr/>
  </property>
  <property fmtid="{D5CDD505-2E9C-101B-9397-08002B2CF9AE}" pid="7" name="Order">
    <vt:r8>626600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  <property fmtid="{D5CDD505-2E9C-101B-9397-08002B2CF9AE}" pid="13" name="TemplateUrl">
    <vt:lpwstr/>
  </property>
  <property fmtid="{D5CDD505-2E9C-101B-9397-08002B2CF9AE}" pid="14" name="_ExtendedDescription">
    <vt:lpwstr/>
  </property>
  <property fmtid="{D5CDD505-2E9C-101B-9397-08002B2CF9AE}" pid="15" name="TriggerFlowInfo">
    <vt:lpwstr/>
  </property>
</Properties>
</file>